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6D497" w14:textId="62F46AC2" w:rsidR="0059297E" w:rsidRDefault="0059297E" w:rsidP="00E06DE0">
      <w:pPr>
        <w:spacing w:line="276" w:lineRule="auto"/>
        <w:jc w:val="right"/>
        <w:rPr>
          <w:rFonts w:ascii="Arial" w:hAnsi="Arial" w:cs="Arial"/>
          <w:b/>
          <w:color w:val="000000" w:themeColor="text1"/>
          <w:sz w:val="16"/>
          <w:szCs w:val="16"/>
          <w:lang w:eastAsia="es-ES"/>
        </w:rPr>
      </w:pPr>
      <w:bookmarkStart w:id="0" w:name="_Hlk28946138"/>
      <w:bookmarkStart w:id="1" w:name="_Hlk29548183"/>
      <w:bookmarkStart w:id="2" w:name="_Hlk29890381"/>
      <w:r w:rsidRPr="00FE60F8">
        <w:rPr>
          <w:rFonts w:ascii="Arial" w:hAnsi="Arial" w:cs="Arial"/>
          <w:b/>
          <w:color w:val="000000" w:themeColor="text1"/>
          <w:sz w:val="16"/>
          <w:szCs w:val="16"/>
          <w:lang w:eastAsia="es-ES"/>
        </w:rPr>
        <w:t>CCE-DES-FM-17</w:t>
      </w:r>
    </w:p>
    <w:p w14:paraId="55B086E4" w14:textId="77777777" w:rsidR="00850277" w:rsidRDefault="00850277" w:rsidP="00E06DE0">
      <w:pPr>
        <w:spacing w:line="276" w:lineRule="auto"/>
        <w:jc w:val="right"/>
        <w:rPr>
          <w:rFonts w:ascii="Arial" w:hAnsi="Arial" w:cs="Arial"/>
          <w:b/>
          <w:color w:val="000000" w:themeColor="text1"/>
          <w:sz w:val="16"/>
          <w:szCs w:val="16"/>
          <w:lang w:eastAsia="es-ES"/>
        </w:rPr>
      </w:pPr>
    </w:p>
    <w:bookmarkEnd w:id="0"/>
    <w:bookmarkEnd w:id="1"/>
    <w:p w14:paraId="48DC413B" w14:textId="7134ADB6" w:rsidR="0059297E" w:rsidRPr="00FE60F8" w:rsidRDefault="003F3E8B" w:rsidP="00E06DE0">
      <w:pPr>
        <w:jc w:val="both"/>
        <w:rPr>
          <w:rFonts w:ascii="Arial" w:eastAsia="Calibri" w:hAnsi="Arial" w:cs="Arial"/>
          <w:color w:val="000000" w:themeColor="text1"/>
          <w:sz w:val="22"/>
        </w:rPr>
      </w:pPr>
      <w:r w:rsidRPr="37D7CB4C">
        <w:rPr>
          <w:rFonts w:ascii="Arial" w:eastAsia="Calibri" w:hAnsi="Arial" w:cs="Arial"/>
          <w:b/>
          <w:bCs/>
          <w:color w:val="000000" w:themeColor="text1"/>
          <w:sz w:val="22"/>
        </w:rPr>
        <w:t xml:space="preserve">ENTIDADES </w:t>
      </w:r>
      <w:r w:rsidR="00B72D7E">
        <w:rPr>
          <w:rFonts w:ascii="Arial" w:eastAsia="Calibri" w:hAnsi="Arial" w:cs="Arial"/>
          <w:b/>
          <w:bCs/>
          <w:color w:val="000000" w:themeColor="text1"/>
          <w:sz w:val="22"/>
        </w:rPr>
        <w:t xml:space="preserve">CON </w:t>
      </w:r>
      <w:r w:rsidRPr="37D7CB4C">
        <w:rPr>
          <w:rFonts w:ascii="Arial" w:eastAsia="Calibri" w:hAnsi="Arial" w:cs="Arial"/>
          <w:b/>
          <w:bCs/>
          <w:color w:val="000000" w:themeColor="text1"/>
          <w:sz w:val="22"/>
        </w:rPr>
        <w:t>RÉGIMEN ESPECIAL</w:t>
      </w:r>
      <w:r w:rsidR="0059297E" w:rsidRPr="37D7CB4C">
        <w:rPr>
          <w:rFonts w:ascii="Arial" w:eastAsia="Calibri" w:hAnsi="Arial" w:cs="Arial"/>
          <w:b/>
          <w:bCs/>
          <w:color w:val="000000" w:themeColor="text1"/>
          <w:sz w:val="22"/>
        </w:rPr>
        <w:t xml:space="preserve"> </w:t>
      </w:r>
      <w:r w:rsidR="009B789C" w:rsidRPr="37D7CB4C">
        <w:rPr>
          <w:rFonts w:ascii="Arial" w:eastAsia="Calibri" w:hAnsi="Arial" w:cs="Arial"/>
          <w:b/>
          <w:bCs/>
          <w:color w:val="000000" w:themeColor="text1"/>
          <w:sz w:val="22"/>
        </w:rPr>
        <w:t>–</w:t>
      </w:r>
      <w:r w:rsidR="0059297E" w:rsidRPr="37D7CB4C">
        <w:rPr>
          <w:rFonts w:ascii="Arial" w:eastAsia="Calibri" w:hAnsi="Arial" w:cs="Arial"/>
          <w:b/>
          <w:bCs/>
          <w:color w:val="000000" w:themeColor="text1"/>
          <w:sz w:val="22"/>
        </w:rPr>
        <w:t xml:space="preserve"> </w:t>
      </w:r>
      <w:r w:rsidRPr="37D7CB4C">
        <w:rPr>
          <w:rFonts w:ascii="Arial" w:eastAsia="Calibri" w:hAnsi="Arial" w:cs="Arial"/>
          <w:b/>
          <w:bCs/>
          <w:color w:val="000000" w:themeColor="text1"/>
          <w:sz w:val="22"/>
        </w:rPr>
        <w:t>Definición</w:t>
      </w:r>
      <w:r w:rsidR="654733BE" w:rsidRPr="37D7CB4C">
        <w:rPr>
          <w:rFonts w:ascii="Arial" w:eastAsia="Calibri" w:hAnsi="Arial" w:cs="Arial"/>
          <w:b/>
          <w:bCs/>
          <w:color w:val="000000" w:themeColor="text1"/>
          <w:sz w:val="22"/>
        </w:rPr>
        <w:t xml:space="preserve"> </w:t>
      </w:r>
    </w:p>
    <w:p w14:paraId="6B18E4A5" w14:textId="77777777" w:rsidR="003F3E8B" w:rsidRPr="00FE60F8" w:rsidRDefault="003F3E8B" w:rsidP="002F1CCF">
      <w:pPr>
        <w:jc w:val="both"/>
        <w:rPr>
          <w:rFonts w:ascii="Arial" w:eastAsia="Calibri" w:hAnsi="Arial" w:cs="Arial"/>
          <w:color w:val="000000" w:themeColor="text1"/>
          <w:sz w:val="20"/>
        </w:rPr>
      </w:pPr>
    </w:p>
    <w:p w14:paraId="235C60A8" w14:textId="35ED4911" w:rsidR="0059297E" w:rsidRPr="00FE60F8" w:rsidRDefault="003F3E8B" w:rsidP="00343A7E">
      <w:pPr>
        <w:jc w:val="both"/>
        <w:rPr>
          <w:rFonts w:ascii="Arial" w:eastAsia="Calibri" w:hAnsi="Arial" w:cs="Arial"/>
          <w:color w:val="000000" w:themeColor="text1"/>
          <w:sz w:val="20"/>
        </w:rPr>
      </w:pPr>
      <w:r w:rsidRPr="00FE60F8">
        <w:rPr>
          <w:rFonts w:ascii="Arial" w:eastAsia="Calibri" w:hAnsi="Arial" w:cs="Arial"/>
          <w:color w:val="000000" w:themeColor="text1"/>
          <w:sz w:val="20"/>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11201F63" w14:textId="77777777" w:rsidR="003F3E8B" w:rsidRPr="00FE60F8" w:rsidRDefault="003F3E8B" w:rsidP="009B789C">
      <w:pPr>
        <w:jc w:val="both"/>
        <w:rPr>
          <w:rFonts w:ascii="Arial" w:eastAsia="Calibri" w:hAnsi="Arial" w:cs="Arial"/>
          <w:color w:val="000000" w:themeColor="text1"/>
          <w:sz w:val="20"/>
          <w:szCs w:val="20"/>
        </w:rPr>
      </w:pPr>
    </w:p>
    <w:p w14:paraId="29F4DE08" w14:textId="5F49BD9F" w:rsidR="0059297E" w:rsidRPr="00FE60F8" w:rsidRDefault="00B72D7E" w:rsidP="009B789C">
      <w:pPr>
        <w:jc w:val="both"/>
        <w:rPr>
          <w:rFonts w:ascii="Arial" w:eastAsia="Calibri" w:hAnsi="Arial" w:cs="Arial"/>
          <w:color w:val="000000" w:themeColor="text1"/>
          <w:sz w:val="22"/>
        </w:rPr>
      </w:pPr>
      <w:r w:rsidRPr="37D7CB4C">
        <w:rPr>
          <w:rFonts w:ascii="Arial" w:eastAsia="Calibri" w:hAnsi="Arial" w:cs="Arial"/>
          <w:b/>
          <w:bCs/>
          <w:color w:val="000000" w:themeColor="text1"/>
          <w:sz w:val="22"/>
        </w:rPr>
        <w:t xml:space="preserve">ENTIDADES </w:t>
      </w:r>
      <w:r>
        <w:rPr>
          <w:rFonts w:ascii="Arial" w:eastAsia="Calibri" w:hAnsi="Arial" w:cs="Arial"/>
          <w:b/>
          <w:bCs/>
          <w:color w:val="000000" w:themeColor="text1"/>
          <w:sz w:val="22"/>
        </w:rPr>
        <w:t xml:space="preserve">CON </w:t>
      </w:r>
      <w:r w:rsidRPr="37D7CB4C">
        <w:rPr>
          <w:rFonts w:ascii="Arial" w:eastAsia="Calibri" w:hAnsi="Arial" w:cs="Arial"/>
          <w:b/>
          <w:bCs/>
          <w:color w:val="000000" w:themeColor="text1"/>
          <w:sz w:val="22"/>
        </w:rPr>
        <w:t xml:space="preserve">RÉGIMEN ESPECIAL – </w:t>
      </w:r>
      <w:r w:rsidR="003F3E8B" w:rsidRPr="00FE60F8">
        <w:rPr>
          <w:rFonts w:ascii="Arial" w:eastAsia="Calibri" w:hAnsi="Arial" w:cs="Arial"/>
          <w:b/>
          <w:color w:val="000000" w:themeColor="text1"/>
          <w:sz w:val="22"/>
        </w:rPr>
        <w:t>Reglas aplicables</w:t>
      </w:r>
    </w:p>
    <w:p w14:paraId="31F699F2" w14:textId="77777777" w:rsidR="0059297E" w:rsidRPr="00FE60F8" w:rsidRDefault="0059297E" w:rsidP="009B789C">
      <w:pPr>
        <w:jc w:val="both"/>
        <w:rPr>
          <w:rFonts w:ascii="Arial" w:eastAsia="Calibri" w:hAnsi="Arial" w:cs="Arial"/>
          <w:color w:val="000000" w:themeColor="text1"/>
          <w:sz w:val="20"/>
          <w:szCs w:val="20"/>
          <w:highlight w:val="yellow"/>
        </w:rPr>
      </w:pPr>
    </w:p>
    <w:p w14:paraId="34F3FE08" w14:textId="40E279C6" w:rsidR="0059297E" w:rsidRPr="00FE60F8" w:rsidRDefault="003F3E8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de las cuales se estudiará, en particular, lo relacionado con las inhabilidades e incompatibilidades para efectos de resolver su consulta. Lo anterior es reafirmado por el Consejo de Estado, que destaca las reglas que sigue la contratación de las entidades de régimen especial.</w:t>
      </w:r>
    </w:p>
    <w:p w14:paraId="4B667260" w14:textId="77777777" w:rsidR="003F3E8B" w:rsidRPr="00FE60F8" w:rsidRDefault="003F3E8B" w:rsidP="009B789C">
      <w:pPr>
        <w:jc w:val="both"/>
        <w:rPr>
          <w:rFonts w:ascii="Arial" w:eastAsia="Calibri" w:hAnsi="Arial" w:cs="Arial"/>
          <w:color w:val="000000" w:themeColor="text1"/>
          <w:sz w:val="20"/>
        </w:rPr>
      </w:pPr>
    </w:p>
    <w:p w14:paraId="36BDFAAE" w14:textId="7B74C6F3" w:rsidR="003F3E8B" w:rsidRPr="00FE60F8" w:rsidRDefault="00B72D7E" w:rsidP="009B789C">
      <w:pPr>
        <w:jc w:val="both"/>
        <w:rPr>
          <w:rFonts w:ascii="Arial" w:eastAsia="Calibri" w:hAnsi="Arial" w:cs="Arial"/>
          <w:color w:val="000000" w:themeColor="text1"/>
          <w:sz w:val="22"/>
        </w:rPr>
      </w:pPr>
      <w:r w:rsidRPr="37D7CB4C">
        <w:rPr>
          <w:rFonts w:ascii="Arial" w:eastAsia="Calibri" w:hAnsi="Arial" w:cs="Arial"/>
          <w:b/>
          <w:bCs/>
          <w:color w:val="000000" w:themeColor="text1"/>
          <w:sz w:val="22"/>
        </w:rPr>
        <w:t xml:space="preserve">ENTIDADES </w:t>
      </w:r>
      <w:r>
        <w:rPr>
          <w:rFonts w:ascii="Arial" w:eastAsia="Calibri" w:hAnsi="Arial" w:cs="Arial"/>
          <w:b/>
          <w:bCs/>
          <w:color w:val="000000" w:themeColor="text1"/>
          <w:sz w:val="22"/>
        </w:rPr>
        <w:t xml:space="preserve">CON </w:t>
      </w:r>
      <w:r w:rsidRPr="37D7CB4C">
        <w:rPr>
          <w:rFonts w:ascii="Arial" w:eastAsia="Calibri" w:hAnsi="Arial" w:cs="Arial"/>
          <w:b/>
          <w:bCs/>
          <w:color w:val="000000" w:themeColor="text1"/>
          <w:sz w:val="22"/>
        </w:rPr>
        <w:t xml:space="preserve">RÉGIMEN ESPECIAL – </w:t>
      </w:r>
      <w:r w:rsidR="003F3E8B" w:rsidRPr="00FE60F8">
        <w:rPr>
          <w:rFonts w:ascii="Arial" w:eastAsia="Calibri" w:hAnsi="Arial" w:cs="Arial"/>
          <w:b/>
          <w:color w:val="000000" w:themeColor="text1"/>
          <w:sz w:val="22"/>
        </w:rPr>
        <w:t xml:space="preserve">Manual de Contratación </w:t>
      </w:r>
      <w:r w:rsidR="007E7F37" w:rsidRPr="00FE60F8">
        <w:rPr>
          <w:rFonts w:ascii="Arial" w:eastAsia="Calibri" w:hAnsi="Arial" w:cs="Arial"/>
          <w:b/>
          <w:color w:val="000000" w:themeColor="text1"/>
          <w:sz w:val="22"/>
        </w:rPr>
        <w:t xml:space="preserve">– </w:t>
      </w:r>
      <w:r w:rsidR="003F3E8B" w:rsidRPr="00FE60F8">
        <w:rPr>
          <w:rFonts w:ascii="Arial" w:eastAsia="Calibri" w:hAnsi="Arial" w:cs="Arial"/>
          <w:b/>
          <w:color w:val="000000" w:themeColor="text1"/>
          <w:sz w:val="22"/>
        </w:rPr>
        <w:t>Contenido</w:t>
      </w:r>
    </w:p>
    <w:p w14:paraId="3146A8A6" w14:textId="77777777" w:rsidR="003F3E8B" w:rsidRPr="00FE60F8" w:rsidRDefault="003F3E8B" w:rsidP="009B789C">
      <w:pPr>
        <w:jc w:val="both"/>
        <w:rPr>
          <w:rFonts w:ascii="Arial" w:eastAsia="Calibri" w:hAnsi="Arial" w:cs="Arial"/>
          <w:color w:val="000000" w:themeColor="text1"/>
          <w:sz w:val="22"/>
          <w:highlight w:val="yellow"/>
        </w:rPr>
      </w:pPr>
    </w:p>
    <w:p w14:paraId="7EC0AE0F" w14:textId="396358FD" w:rsidR="003F3E8B" w:rsidRPr="00FE60F8" w:rsidRDefault="003F3E8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3359C2B8" w14:textId="158FDA66" w:rsidR="003F3E8B" w:rsidRPr="00FE60F8" w:rsidRDefault="003F3E8B" w:rsidP="009B789C">
      <w:pPr>
        <w:jc w:val="both"/>
        <w:rPr>
          <w:rFonts w:ascii="Arial" w:eastAsia="Calibri" w:hAnsi="Arial" w:cs="Arial"/>
          <w:color w:val="000000" w:themeColor="text1"/>
          <w:sz w:val="20"/>
        </w:rPr>
      </w:pPr>
    </w:p>
    <w:p w14:paraId="463C14B2" w14:textId="4C795B6B" w:rsidR="003F3E8B" w:rsidRDefault="00B72D7E" w:rsidP="54AE481E">
      <w:pPr>
        <w:jc w:val="both"/>
        <w:rPr>
          <w:rFonts w:ascii="Arial" w:eastAsia="Calibri" w:hAnsi="Arial" w:cs="Arial"/>
          <w:b/>
          <w:bCs/>
          <w:color w:val="000000" w:themeColor="text1"/>
          <w:sz w:val="22"/>
        </w:rPr>
      </w:pPr>
      <w:r w:rsidRPr="37D7CB4C">
        <w:rPr>
          <w:rFonts w:ascii="Arial" w:eastAsia="Calibri" w:hAnsi="Arial" w:cs="Arial"/>
          <w:b/>
          <w:bCs/>
          <w:color w:val="000000" w:themeColor="text1"/>
          <w:sz w:val="22"/>
        </w:rPr>
        <w:t xml:space="preserve">ENTIDADES </w:t>
      </w:r>
      <w:r>
        <w:rPr>
          <w:rFonts w:ascii="Arial" w:eastAsia="Calibri" w:hAnsi="Arial" w:cs="Arial"/>
          <w:b/>
          <w:bCs/>
          <w:color w:val="000000" w:themeColor="text1"/>
          <w:sz w:val="22"/>
        </w:rPr>
        <w:t xml:space="preserve">CON </w:t>
      </w:r>
      <w:r w:rsidRPr="37D7CB4C">
        <w:rPr>
          <w:rFonts w:ascii="Arial" w:eastAsia="Calibri" w:hAnsi="Arial" w:cs="Arial"/>
          <w:b/>
          <w:bCs/>
          <w:color w:val="000000" w:themeColor="text1"/>
          <w:sz w:val="22"/>
        </w:rPr>
        <w:t xml:space="preserve">RÉGIMEN ESPECIAL – </w:t>
      </w:r>
      <w:r w:rsidR="003F3E8B" w:rsidRPr="54AE481E">
        <w:rPr>
          <w:rFonts w:ascii="Arial" w:eastAsia="Calibri" w:hAnsi="Arial" w:cs="Arial"/>
          <w:b/>
          <w:bCs/>
          <w:color w:val="000000" w:themeColor="text1"/>
          <w:sz w:val="22"/>
        </w:rPr>
        <w:t>Obligaciones trasversales</w:t>
      </w:r>
      <w:r w:rsidR="0F24A16D" w:rsidRPr="54AE481E">
        <w:rPr>
          <w:rFonts w:ascii="Arial" w:eastAsia="Calibri" w:hAnsi="Arial" w:cs="Arial"/>
          <w:b/>
          <w:bCs/>
          <w:color w:val="000000" w:themeColor="text1"/>
          <w:sz w:val="22"/>
        </w:rPr>
        <w:t xml:space="preserve"> – Contratación </w:t>
      </w:r>
      <w:r w:rsidR="29421051" w:rsidRPr="54AE481E">
        <w:rPr>
          <w:rFonts w:ascii="Arial" w:eastAsia="Calibri" w:hAnsi="Arial" w:cs="Arial"/>
          <w:b/>
          <w:bCs/>
          <w:color w:val="000000" w:themeColor="text1"/>
          <w:sz w:val="22"/>
        </w:rPr>
        <w:t>estatal</w:t>
      </w:r>
      <w:r w:rsidR="0F24A16D" w:rsidRPr="54AE481E">
        <w:rPr>
          <w:rFonts w:ascii="Arial" w:eastAsia="Calibri" w:hAnsi="Arial" w:cs="Arial"/>
          <w:b/>
          <w:bCs/>
          <w:color w:val="000000" w:themeColor="text1"/>
          <w:sz w:val="22"/>
        </w:rPr>
        <w:t xml:space="preserve"> – Deber de cumplimiento </w:t>
      </w:r>
    </w:p>
    <w:p w14:paraId="533376EC" w14:textId="0D6BA41E" w:rsidR="54AE481E" w:rsidRDefault="54AE481E" w:rsidP="54AE481E">
      <w:pPr>
        <w:jc w:val="both"/>
        <w:rPr>
          <w:rFonts w:ascii="Arial" w:eastAsia="Calibri" w:hAnsi="Arial" w:cs="Arial"/>
          <w:b/>
          <w:bCs/>
          <w:color w:val="000000" w:themeColor="text1"/>
          <w:sz w:val="22"/>
        </w:rPr>
      </w:pPr>
    </w:p>
    <w:p w14:paraId="75DA5CFC" w14:textId="7D58AC19" w:rsidR="003F3E8B" w:rsidRPr="00FE60F8" w:rsidRDefault="003F3E8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Así mismo, estas entidades deben cumplir con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48A228E3" w14:textId="77777777" w:rsidR="003F3E8B" w:rsidRPr="00FE60F8" w:rsidRDefault="003F3E8B" w:rsidP="009B789C">
      <w:pPr>
        <w:jc w:val="both"/>
        <w:rPr>
          <w:rFonts w:ascii="Arial" w:eastAsia="Calibri" w:hAnsi="Arial" w:cs="Arial"/>
          <w:b/>
          <w:color w:val="000000" w:themeColor="text1"/>
          <w:sz w:val="22"/>
        </w:rPr>
      </w:pPr>
    </w:p>
    <w:p w14:paraId="530F53C7" w14:textId="565F5329" w:rsidR="003F3E8B" w:rsidRPr="00FE60F8" w:rsidRDefault="00B72D7E" w:rsidP="54AE481E">
      <w:pPr>
        <w:jc w:val="both"/>
        <w:rPr>
          <w:rFonts w:ascii="Arial" w:eastAsia="Calibri" w:hAnsi="Arial" w:cs="Arial"/>
          <w:b/>
          <w:bCs/>
          <w:color w:val="000000" w:themeColor="text1"/>
          <w:sz w:val="22"/>
        </w:rPr>
      </w:pPr>
      <w:r w:rsidRPr="37D7CB4C">
        <w:rPr>
          <w:rFonts w:ascii="Arial" w:eastAsia="Calibri" w:hAnsi="Arial" w:cs="Arial"/>
          <w:b/>
          <w:bCs/>
          <w:color w:val="000000" w:themeColor="text1"/>
          <w:sz w:val="22"/>
        </w:rPr>
        <w:t xml:space="preserve">ENTIDADES </w:t>
      </w:r>
      <w:r>
        <w:rPr>
          <w:rFonts w:ascii="Arial" w:eastAsia="Calibri" w:hAnsi="Arial" w:cs="Arial"/>
          <w:b/>
          <w:bCs/>
          <w:color w:val="000000" w:themeColor="text1"/>
          <w:sz w:val="22"/>
        </w:rPr>
        <w:t xml:space="preserve">CON </w:t>
      </w:r>
      <w:r w:rsidRPr="37D7CB4C">
        <w:rPr>
          <w:rFonts w:ascii="Arial" w:eastAsia="Calibri" w:hAnsi="Arial" w:cs="Arial"/>
          <w:b/>
          <w:bCs/>
          <w:color w:val="000000" w:themeColor="text1"/>
          <w:sz w:val="22"/>
        </w:rPr>
        <w:t xml:space="preserve">RÉGIMEN ESPECIAL – </w:t>
      </w:r>
      <w:r w:rsidR="003F3E8B" w:rsidRPr="54AE481E">
        <w:rPr>
          <w:rFonts w:ascii="Arial" w:eastAsia="Calibri" w:hAnsi="Arial" w:cs="Arial"/>
          <w:b/>
          <w:bCs/>
          <w:color w:val="000000" w:themeColor="text1"/>
          <w:sz w:val="22"/>
        </w:rPr>
        <w:t>Cláusulas excepcionales</w:t>
      </w:r>
      <w:r w:rsidR="38FF9E4F" w:rsidRPr="54AE481E">
        <w:rPr>
          <w:rFonts w:ascii="Arial" w:eastAsia="Calibri" w:hAnsi="Arial" w:cs="Arial"/>
          <w:b/>
          <w:bCs/>
          <w:color w:val="000000" w:themeColor="text1"/>
          <w:sz w:val="22"/>
        </w:rPr>
        <w:t xml:space="preserve"> – Uso –Autorización – Norma de creación </w:t>
      </w:r>
    </w:p>
    <w:p w14:paraId="0E0DDED3" w14:textId="77777777" w:rsidR="003F3E8B" w:rsidRPr="00FE60F8" w:rsidRDefault="003F3E8B" w:rsidP="009B789C">
      <w:pPr>
        <w:jc w:val="both"/>
        <w:rPr>
          <w:rFonts w:ascii="Arial" w:eastAsia="Calibri" w:hAnsi="Arial" w:cs="Arial"/>
          <w:color w:val="000000" w:themeColor="text1"/>
          <w:sz w:val="20"/>
        </w:rPr>
      </w:pPr>
    </w:p>
    <w:p w14:paraId="6D87E9B6" w14:textId="48C20538" w:rsidR="003F3E8B" w:rsidRPr="00FE60F8" w:rsidRDefault="003F3E8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 xml:space="preserve">Finalmente, se debe tener en cuenta que las cláusulas excepcionales no se encuentran contempladas en el derecho común, estas se encuentran limitadas no sólo al uso del Estatuto </w:t>
      </w:r>
      <w:r w:rsidRPr="00FE60F8">
        <w:rPr>
          <w:rFonts w:ascii="Arial" w:eastAsia="Calibri" w:hAnsi="Arial" w:cs="Arial"/>
          <w:color w:val="000000" w:themeColor="text1"/>
          <w:sz w:val="20"/>
        </w:rPr>
        <w:lastRenderedPageBreak/>
        <w:t>General de Contratación de la Administración Pública sino a algunos tipos de contratos específicos. En ese sentido, la única forma en que una entidad sujeta a un régimen especial pueda hacer uso de estas cláusulas es si su norma de creación lo establece así. De modo que, si una Entidad sujeta al régimen especial requiere sancionar o dar por terminado el contrato, debe acudir al juez competente.</w:t>
      </w:r>
    </w:p>
    <w:p w14:paraId="43855C14" w14:textId="77777777" w:rsidR="003F3E8B" w:rsidRPr="00FE60F8" w:rsidRDefault="003F3E8B" w:rsidP="009B789C">
      <w:pPr>
        <w:jc w:val="both"/>
        <w:rPr>
          <w:rFonts w:ascii="Arial" w:eastAsia="Calibri" w:hAnsi="Arial" w:cs="Arial"/>
          <w:color w:val="000000" w:themeColor="text1"/>
          <w:sz w:val="20"/>
        </w:rPr>
      </w:pPr>
    </w:p>
    <w:p w14:paraId="597BC1E1" w14:textId="5E4ADE5C" w:rsidR="003F3E8B" w:rsidRPr="00FE60F8" w:rsidRDefault="00B72D7E" w:rsidP="009B789C">
      <w:pPr>
        <w:jc w:val="both"/>
        <w:rPr>
          <w:rFonts w:ascii="Arial" w:eastAsia="Calibri" w:hAnsi="Arial" w:cs="Arial"/>
          <w:color w:val="000000" w:themeColor="text1"/>
          <w:sz w:val="20"/>
        </w:rPr>
      </w:pPr>
      <w:r w:rsidRPr="37D7CB4C">
        <w:rPr>
          <w:rFonts w:ascii="Arial" w:eastAsia="Calibri" w:hAnsi="Arial" w:cs="Arial"/>
          <w:b/>
          <w:bCs/>
          <w:color w:val="000000" w:themeColor="text1"/>
          <w:sz w:val="22"/>
        </w:rPr>
        <w:t xml:space="preserve">ENTIDADES </w:t>
      </w:r>
      <w:r>
        <w:rPr>
          <w:rFonts w:ascii="Arial" w:eastAsia="Calibri" w:hAnsi="Arial" w:cs="Arial"/>
          <w:b/>
          <w:bCs/>
          <w:color w:val="000000" w:themeColor="text1"/>
          <w:sz w:val="22"/>
        </w:rPr>
        <w:t xml:space="preserve">CON </w:t>
      </w:r>
      <w:r w:rsidRPr="37D7CB4C">
        <w:rPr>
          <w:rFonts w:ascii="Arial" w:eastAsia="Calibri" w:hAnsi="Arial" w:cs="Arial"/>
          <w:b/>
          <w:bCs/>
          <w:color w:val="000000" w:themeColor="text1"/>
          <w:sz w:val="22"/>
        </w:rPr>
        <w:t xml:space="preserve">RÉGIMEN ESPECIAL – </w:t>
      </w:r>
      <w:r w:rsidR="003F3E8B" w:rsidRPr="00FE60F8">
        <w:rPr>
          <w:rFonts w:ascii="Arial" w:eastAsia="Calibri" w:hAnsi="Arial" w:cs="Arial"/>
          <w:b/>
          <w:color w:val="000000" w:themeColor="text1"/>
          <w:sz w:val="22"/>
        </w:rPr>
        <w:t xml:space="preserve">Inhabilidades e incompatibilidades </w:t>
      </w:r>
      <w:r w:rsidR="001B4983" w:rsidRPr="00FE60F8">
        <w:rPr>
          <w:rFonts w:ascii="Arial" w:eastAsia="Calibri" w:hAnsi="Arial" w:cs="Arial"/>
          <w:b/>
          <w:color w:val="000000" w:themeColor="text1"/>
          <w:sz w:val="22"/>
        </w:rPr>
        <w:t>– Aplicación</w:t>
      </w:r>
    </w:p>
    <w:p w14:paraId="7BC9A954" w14:textId="77777777" w:rsidR="003F3E8B" w:rsidRPr="00FE60F8" w:rsidRDefault="003F3E8B" w:rsidP="009B789C">
      <w:pPr>
        <w:jc w:val="both"/>
        <w:rPr>
          <w:rFonts w:ascii="Arial" w:eastAsia="Calibri" w:hAnsi="Arial" w:cs="Arial"/>
          <w:color w:val="000000" w:themeColor="text1"/>
          <w:sz w:val="20"/>
        </w:rPr>
      </w:pPr>
    </w:p>
    <w:p w14:paraId="2C589457" w14:textId="659FE812" w:rsidR="003F3E8B" w:rsidRPr="00FE60F8" w:rsidRDefault="003F3E8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Se observa que el artículo 13 de la Ley 1150 de 2007, les impone a las entidades que no se rigen por el Estatuto General de Contratación de la Administración Pública, la obligación de aplicar en sus procedimientos contractuales el régimen de inhabilidades e incompatibilidades que está contemplado, principalmente, en la Ley 80 de 1993, además de las normas señaladas en este acápite. Con esto, es claro que las entidades de régimen especial, sin importar su denominación, es decir, ya sean sociedades de economía mixta, empresas industriales y comerciales del Estado, empresas sociales del Estado, entre otras, deben aplicar las causales que originan que una persona sea inhábil o tenga una incompatibilidad para contratar con la entidad de régimen especial.</w:t>
      </w:r>
    </w:p>
    <w:p w14:paraId="4296D893" w14:textId="2FFF57AB" w:rsidR="003F3E8B" w:rsidRPr="00FE60F8" w:rsidRDefault="003F3E8B" w:rsidP="009B789C">
      <w:pPr>
        <w:jc w:val="both"/>
        <w:rPr>
          <w:rFonts w:ascii="Arial" w:eastAsia="Calibri" w:hAnsi="Arial" w:cs="Arial"/>
          <w:color w:val="000000" w:themeColor="text1"/>
          <w:sz w:val="20"/>
        </w:rPr>
      </w:pPr>
    </w:p>
    <w:p w14:paraId="5314588B" w14:textId="2D8F6382" w:rsidR="00104E96" w:rsidRPr="00DD3F49" w:rsidRDefault="00A2454B" w:rsidP="54AE481E">
      <w:pPr>
        <w:jc w:val="both"/>
        <w:rPr>
          <w:rFonts w:ascii="Arial" w:eastAsia="Calibri" w:hAnsi="Arial" w:cs="Arial"/>
          <w:b/>
          <w:bCs/>
          <w:color w:val="000000" w:themeColor="text1"/>
          <w:sz w:val="22"/>
        </w:rPr>
      </w:pPr>
      <w:r w:rsidRPr="54AE481E">
        <w:rPr>
          <w:rFonts w:ascii="Arial" w:eastAsia="Calibri" w:hAnsi="Arial" w:cs="Arial"/>
          <w:b/>
          <w:bCs/>
          <w:color w:val="000000" w:themeColor="text1"/>
          <w:sz w:val="22"/>
        </w:rPr>
        <w:t>INHABILIDADES E INCOMPATIBILIDADES</w:t>
      </w:r>
      <w:r w:rsidR="00104E96" w:rsidRPr="54AE481E">
        <w:rPr>
          <w:rFonts w:ascii="Arial" w:eastAsia="Calibri" w:hAnsi="Arial" w:cs="Arial"/>
          <w:b/>
          <w:bCs/>
          <w:color w:val="000000" w:themeColor="text1"/>
          <w:sz w:val="22"/>
        </w:rPr>
        <w:t xml:space="preserve"> </w:t>
      </w:r>
      <w:r w:rsidR="007E7F37" w:rsidRPr="54AE481E">
        <w:rPr>
          <w:rFonts w:ascii="Arial" w:eastAsia="Calibri" w:hAnsi="Arial" w:cs="Arial"/>
          <w:b/>
          <w:bCs/>
          <w:color w:val="000000" w:themeColor="text1"/>
          <w:sz w:val="22"/>
        </w:rPr>
        <w:t>–</w:t>
      </w:r>
      <w:r w:rsidR="1E4BD105" w:rsidRPr="54AE481E">
        <w:rPr>
          <w:rFonts w:ascii="Arial" w:eastAsia="Calibri" w:hAnsi="Arial" w:cs="Arial"/>
          <w:b/>
          <w:bCs/>
          <w:color w:val="000000" w:themeColor="text1"/>
          <w:sz w:val="22"/>
        </w:rPr>
        <w:t xml:space="preserve"> Régimen </w:t>
      </w:r>
      <w:r w:rsidR="4A5ED409" w:rsidRPr="54AE481E">
        <w:rPr>
          <w:rFonts w:ascii="Arial" w:eastAsia="Calibri" w:hAnsi="Arial" w:cs="Arial"/>
          <w:b/>
          <w:bCs/>
          <w:color w:val="000000" w:themeColor="text1"/>
          <w:sz w:val="22"/>
        </w:rPr>
        <w:t xml:space="preserve">– </w:t>
      </w:r>
      <w:r w:rsidR="3E2CFD75" w:rsidRPr="54AE481E">
        <w:rPr>
          <w:rFonts w:ascii="Arial" w:eastAsia="Calibri" w:hAnsi="Arial" w:cs="Arial"/>
          <w:b/>
          <w:bCs/>
          <w:color w:val="000000" w:themeColor="text1"/>
          <w:sz w:val="22"/>
        </w:rPr>
        <w:t xml:space="preserve">Improcedencia – </w:t>
      </w:r>
      <w:r w:rsidR="00DD3F49" w:rsidRPr="54AE481E">
        <w:rPr>
          <w:rFonts w:ascii="Arial" w:eastAsia="Calibri" w:hAnsi="Arial" w:cs="Arial"/>
          <w:b/>
          <w:bCs/>
          <w:color w:val="000000" w:themeColor="text1"/>
          <w:sz w:val="22"/>
        </w:rPr>
        <w:t>Entidades</w:t>
      </w:r>
      <w:r w:rsidR="00DD3F49" w:rsidRPr="54AE481E">
        <w:rPr>
          <w:rFonts w:ascii="Arial" w:eastAsia="Calibri" w:hAnsi="Arial" w:cs="Arial"/>
          <w:b/>
          <w:bCs/>
          <w:sz w:val="22"/>
        </w:rPr>
        <w:t xml:space="preserve"> </w:t>
      </w:r>
    </w:p>
    <w:p w14:paraId="4E95ADD4" w14:textId="77777777" w:rsidR="00104E96" w:rsidRPr="00FE60F8" w:rsidRDefault="00104E96" w:rsidP="009B789C">
      <w:pPr>
        <w:jc w:val="both"/>
        <w:rPr>
          <w:rFonts w:ascii="Arial" w:eastAsia="Calibri" w:hAnsi="Arial" w:cs="Arial"/>
          <w:color w:val="000000" w:themeColor="text1"/>
          <w:sz w:val="20"/>
        </w:rPr>
      </w:pPr>
    </w:p>
    <w:p w14:paraId="1065EAB2" w14:textId="77777777" w:rsidR="003F448D" w:rsidRPr="00FE60F8" w:rsidRDefault="00A2454B" w:rsidP="003F448D">
      <w:pPr>
        <w:spacing w:after="120"/>
        <w:jc w:val="both"/>
        <w:rPr>
          <w:rFonts w:ascii="Arial" w:eastAsia="Calibri" w:hAnsi="Arial" w:cs="Arial"/>
          <w:color w:val="000000" w:themeColor="text1"/>
          <w:sz w:val="20"/>
        </w:rPr>
      </w:pPr>
      <w:r w:rsidRPr="00FE60F8">
        <w:rPr>
          <w:rFonts w:ascii="Arial" w:eastAsia="Calibri" w:hAnsi="Arial" w:cs="Arial"/>
          <w:color w:val="000000" w:themeColor="text1"/>
          <w:sz w:val="20"/>
        </w:rPr>
        <w:t>La primera conclusión que se extrae es que una entidad no puede estar incursa en inhabilidades o incompatibilidades para contratar con otra entidad, porque la Constitución Política y la Ley, que de acuerdo con la jurisprudencia son las normas que pueden establecer las causales, no se dirigen a las entidades como sujetos, sino que se refieren a los servidores públicos y a los particulares.</w:t>
      </w:r>
    </w:p>
    <w:p w14:paraId="71D313E9" w14:textId="5DF4ACF6" w:rsidR="003F3E8B" w:rsidRPr="00FE60F8" w:rsidRDefault="00A2454B" w:rsidP="00E06DE0">
      <w:pPr>
        <w:jc w:val="both"/>
        <w:rPr>
          <w:rFonts w:ascii="Arial" w:eastAsia="Calibri" w:hAnsi="Arial" w:cs="Arial"/>
          <w:color w:val="000000" w:themeColor="text1"/>
          <w:sz w:val="20"/>
        </w:rPr>
      </w:pPr>
      <w:r w:rsidRPr="00FE60F8">
        <w:rPr>
          <w:rFonts w:ascii="Arial" w:eastAsia="Calibri" w:hAnsi="Arial" w:cs="Arial"/>
          <w:color w:val="000000" w:themeColor="text1"/>
          <w:sz w:val="20"/>
        </w:rPr>
        <w:t>Lo anterior se reafirma a partir de los principios y fines de la contratación pública y, particularmente, el interés público, que se menciona en la exposición de motivos de la Ley 80 de 1993, y en su artículo 3, que define los fines de la contratación estatal, lo cual, en suma, dispone que es un principio inmerso en la contratación porque ésta busca satisfacer a los ciudadanos en sus derechos e intereses, prestándoles servicios públicos. La Corte Constitucional ha reconocido que no hay definición constitucional o legal para el concepto de interés público, pero que está relacionado con el interés general o el bien común ; y también ésta alta corte, en la Sentencia C-400 de 1999, Magistrado Ponente Vladimiro Naranjo Mesa, al analizar la constitucionalidad de algunos artículos de la Ley 80 de 1993, se detuvo en la noción de interés público para la contratación estatal, y en cómo la garantía de este principio hace que las entidades tengan una posición preponderante dentro del proceso contractual.</w:t>
      </w:r>
    </w:p>
    <w:p w14:paraId="4832010A" w14:textId="415EC04A" w:rsidR="00A2454B" w:rsidRPr="00FE60F8" w:rsidRDefault="00A2454B" w:rsidP="00E06DE0">
      <w:pPr>
        <w:jc w:val="both"/>
        <w:rPr>
          <w:rFonts w:ascii="Arial" w:eastAsia="Calibri" w:hAnsi="Arial" w:cs="Arial"/>
          <w:color w:val="000000" w:themeColor="text1"/>
          <w:sz w:val="20"/>
          <w:szCs w:val="20"/>
        </w:rPr>
      </w:pPr>
    </w:p>
    <w:p w14:paraId="266CB54D" w14:textId="4396BF88" w:rsidR="00A2454B" w:rsidRPr="00FE60F8" w:rsidRDefault="00A2454B" w:rsidP="00E06DE0">
      <w:pPr>
        <w:jc w:val="both"/>
        <w:rPr>
          <w:rFonts w:ascii="Arial" w:eastAsia="Calibri" w:hAnsi="Arial" w:cs="Arial"/>
          <w:color w:val="000000" w:themeColor="text1"/>
          <w:sz w:val="20"/>
        </w:rPr>
      </w:pPr>
      <w:r w:rsidRPr="00FE60F8">
        <w:rPr>
          <w:rFonts w:ascii="Arial" w:eastAsia="Calibri" w:hAnsi="Arial" w:cs="Arial"/>
          <w:b/>
          <w:color w:val="000000" w:themeColor="text1"/>
          <w:sz w:val="22"/>
        </w:rPr>
        <w:t xml:space="preserve">CONVENIO INTERADMINISTRATIVO </w:t>
      </w:r>
      <w:r w:rsidR="007E7F37" w:rsidRPr="00FE60F8">
        <w:rPr>
          <w:rFonts w:ascii="Arial" w:eastAsia="Calibri" w:hAnsi="Arial" w:cs="Arial"/>
          <w:b/>
          <w:color w:val="000000" w:themeColor="text1"/>
          <w:sz w:val="22"/>
        </w:rPr>
        <w:t xml:space="preserve">– </w:t>
      </w:r>
      <w:r w:rsidRPr="00FE60F8">
        <w:rPr>
          <w:rFonts w:ascii="Arial" w:eastAsia="Calibri" w:hAnsi="Arial" w:cs="Arial"/>
          <w:b/>
          <w:color w:val="000000" w:themeColor="text1"/>
          <w:sz w:val="22"/>
        </w:rPr>
        <w:t>Definición</w:t>
      </w:r>
    </w:p>
    <w:p w14:paraId="6B03A0AF" w14:textId="77777777" w:rsidR="00A2454B" w:rsidRPr="00FE60F8" w:rsidRDefault="00A2454B" w:rsidP="00E06DE0">
      <w:pPr>
        <w:jc w:val="both"/>
        <w:rPr>
          <w:rFonts w:ascii="Arial" w:eastAsia="Calibri" w:hAnsi="Arial" w:cs="Arial"/>
          <w:color w:val="000000" w:themeColor="text1"/>
          <w:sz w:val="20"/>
        </w:rPr>
      </w:pPr>
    </w:p>
    <w:p w14:paraId="74B9D58D" w14:textId="16B15CDB" w:rsidR="003F3E8B" w:rsidRPr="00FE60F8" w:rsidRDefault="00A2454B" w:rsidP="00E06DE0">
      <w:pPr>
        <w:jc w:val="both"/>
        <w:rPr>
          <w:rFonts w:ascii="Arial" w:eastAsia="Calibri" w:hAnsi="Arial" w:cs="Arial"/>
          <w:color w:val="000000" w:themeColor="text1"/>
          <w:sz w:val="20"/>
        </w:rPr>
      </w:pPr>
      <w:r w:rsidRPr="00FE60F8">
        <w:rPr>
          <w:rFonts w:ascii="Arial" w:eastAsia="Calibri" w:hAnsi="Arial" w:cs="Arial"/>
          <w:color w:val="000000" w:themeColor="text1"/>
          <w:sz w:val="20"/>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14:paraId="2D43E978" w14:textId="21606501" w:rsidR="00A2454B" w:rsidRPr="00FE60F8" w:rsidRDefault="00A2454B" w:rsidP="009B789C">
      <w:pPr>
        <w:jc w:val="both"/>
        <w:rPr>
          <w:rFonts w:ascii="Arial" w:eastAsia="Calibri" w:hAnsi="Arial" w:cs="Arial"/>
          <w:color w:val="000000" w:themeColor="text1"/>
          <w:sz w:val="20"/>
        </w:rPr>
      </w:pPr>
    </w:p>
    <w:p w14:paraId="21CA1287" w14:textId="339E85B5" w:rsidR="00A2454B" w:rsidRPr="00FE60F8" w:rsidRDefault="00A2454B" w:rsidP="009B789C">
      <w:pPr>
        <w:jc w:val="both"/>
        <w:rPr>
          <w:rFonts w:ascii="Arial" w:eastAsia="Calibri" w:hAnsi="Arial" w:cs="Arial"/>
          <w:color w:val="000000" w:themeColor="text1"/>
          <w:sz w:val="20"/>
        </w:rPr>
      </w:pPr>
      <w:r w:rsidRPr="00FE60F8">
        <w:rPr>
          <w:rFonts w:ascii="Arial" w:eastAsia="Calibri" w:hAnsi="Arial" w:cs="Arial"/>
          <w:b/>
          <w:color w:val="000000" w:themeColor="text1"/>
          <w:sz w:val="22"/>
        </w:rPr>
        <w:t xml:space="preserve">CONVENIO INTERADMINISTRATIVO </w:t>
      </w:r>
      <w:r w:rsidR="007E7F37" w:rsidRPr="00FE60F8">
        <w:rPr>
          <w:rFonts w:ascii="Arial" w:eastAsia="Calibri" w:hAnsi="Arial" w:cs="Arial"/>
          <w:b/>
          <w:color w:val="000000" w:themeColor="text1"/>
          <w:sz w:val="22"/>
        </w:rPr>
        <w:t xml:space="preserve">– </w:t>
      </w:r>
      <w:r w:rsidR="00DD3F49">
        <w:rPr>
          <w:rFonts w:ascii="Arial" w:eastAsia="Calibri" w:hAnsi="Arial" w:cs="Arial"/>
          <w:b/>
          <w:color w:val="000000" w:themeColor="text1"/>
          <w:sz w:val="22"/>
        </w:rPr>
        <w:t>Elementos</w:t>
      </w:r>
      <w:r w:rsidRPr="00FE60F8">
        <w:rPr>
          <w:rFonts w:ascii="Arial" w:eastAsia="Calibri" w:hAnsi="Arial" w:cs="Arial"/>
          <w:b/>
          <w:color w:val="000000" w:themeColor="text1"/>
          <w:sz w:val="22"/>
        </w:rPr>
        <w:t xml:space="preserve"> </w:t>
      </w:r>
      <w:r w:rsidR="00DD3F49">
        <w:rPr>
          <w:rFonts w:ascii="Arial" w:eastAsia="Calibri" w:hAnsi="Arial" w:cs="Arial"/>
          <w:b/>
          <w:color w:val="000000" w:themeColor="text1"/>
          <w:sz w:val="22"/>
        </w:rPr>
        <w:t xml:space="preserve">esenciales </w:t>
      </w:r>
      <w:r w:rsidR="007E7F37" w:rsidRPr="00FE60F8">
        <w:rPr>
          <w:rFonts w:ascii="Arial" w:eastAsia="Calibri" w:hAnsi="Arial" w:cs="Arial"/>
          <w:b/>
          <w:color w:val="000000" w:themeColor="text1"/>
          <w:sz w:val="22"/>
        </w:rPr>
        <w:t xml:space="preserve">– </w:t>
      </w:r>
      <w:r w:rsidR="00DD3F49">
        <w:rPr>
          <w:rFonts w:ascii="Arial" w:eastAsia="Calibri" w:hAnsi="Arial" w:cs="Arial"/>
          <w:b/>
          <w:color w:val="000000" w:themeColor="text1"/>
          <w:sz w:val="22"/>
        </w:rPr>
        <w:t xml:space="preserve">Criterio Orgánico </w:t>
      </w:r>
    </w:p>
    <w:p w14:paraId="6028F6C7" w14:textId="1E902868" w:rsidR="00A2454B" w:rsidRPr="00FE60F8" w:rsidRDefault="00A2454B" w:rsidP="009B789C">
      <w:pPr>
        <w:jc w:val="both"/>
        <w:rPr>
          <w:rFonts w:ascii="Arial" w:eastAsia="Calibri" w:hAnsi="Arial" w:cs="Arial"/>
          <w:color w:val="000000" w:themeColor="text1"/>
          <w:sz w:val="20"/>
        </w:rPr>
      </w:pPr>
    </w:p>
    <w:p w14:paraId="1B6AD7C7" w14:textId="78004EAD" w:rsidR="00A2454B" w:rsidRPr="00FE60F8" w:rsidRDefault="00A2454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lastRenderedPageBreak/>
        <w:t>Así las cosas, y atendiendo a la literalidad de las normas enunciadas, no cabe una interpretación diferente, pues de acuerdo con lo anotado esta clase de acuerdos de voluntades se definen por un criterio orgánico, por lo que uno de sus elementos esenciales es que en los extremos de la relación jurídico negocial concurran personas de derecho público.</w:t>
      </w:r>
    </w:p>
    <w:p w14:paraId="1C88F4B4" w14:textId="77777777" w:rsidR="007F1369" w:rsidRPr="00FE60F8" w:rsidRDefault="007F1369" w:rsidP="009B789C">
      <w:pPr>
        <w:jc w:val="both"/>
        <w:rPr>
          <w:rFonts w:ascii="Arial" w:eastAsia="Calibri" w:hAnsi="Arial" w:cs="Arial"/>
          <w:color w:val="000000" w:themeColor="text1"/>
          <w:sz w:val="20"/>
        </w:rPr>
      </w:pPr>
    </w:p>
    <w:p w14:paraId="576072A3" w14:textId="01CC78CA" w:rsidR="00A2454B" w:rsidRPr="00FE60F8" w:rsidRDefault="00DD3F49" w:rsidP="54AE481E">
      <w:pPr>
        <w:jc w:val="both"/>
        <w:rPr>
          <w:rFonts w:ascii="Arial" w:eastAsia="Calibri" w:hAnsi="Arial" w:cs="Arial"/>
          <w:b/>
          <w:bCs/>
          <w:color w:val="000000" w:themeColor="text1"/>
          <w:sz w:val="22"/>
        </w:rPr>
      </w:pPr>
      <w:r w:rsidRPr="54AE481E">
        <w:rPr>
          <w:rFonts w:ascii="Arial" w:eastAsia="Calibri" w:hAnsi="Arial" w:cs="Arial"/>
          <w:b/>
          <w:bCs/>
          <w:color w:val="000000" w:themeColor="text1"/>
          <w:sz w:val="22"/>
        </w:rPr>
        <w:t>CONVENIO INTERADMINISTRATIVO – Régimen de Inhabilidades e incompatibilidades</w:t>
      </w:r>
      <w:r w:rsidR="25D7ED3B" w:rsidRPr="54AE481E">
        <w:rPr>
          <w:rFonts w:ascii="Arial" w:eastAsia="Calibri" w:hAnsi="Arial" w:cs="Arial"/>
          <w:b/>
          <w:bCs/>
          <w:color w:val="000000" w:themeColor="text1"/>
          <w:sz w:val="22"/>
        </w:rPr>
        <w:t xml:space="preserve"> – Literal d) – Numeral 2 – Artículo 8 – Ley 80 de 1993 – Improcedencia</w:t>
      </w:r>
    </w:p>
    <w:p w14:paraId="2E9592FA" w14:textId="77777777" w:rsidR="00A2454B" w:rsidRPr="00FE60F8" w:rsidRDefault="00A2454B" w:rsidP="009B789C">
      <w:pPr>
        <w:jc w:val="both"/>
        <w:rPr>
          <w:rFonts w:ascii="Arial" w:eastAsia="Calibri" w:hAnsi="Arial" w:cs="Arial"/>
          <w:color w:val="000000" w:themeColor="text1"/>
          <w:sz w:val="20"/>
        </w:rPr>
      </w:pPr>
    </w:p>
    <w:p w14:paraId="528664A4" w14:textId="79CEC67D" w:rsidR="00A2454B" w:rsidRPr="00FE60F8" w:rsidRDefault="00A2454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Con esto se concluye que, teniendo en cuenta que las entidades no son sujetos de las causales de inhabilidad e incompatibilidad de la contratación pública, la inhabilidad prevista en el literal d), numeral 2 del artículo 8 de la Ley 80 de 1993 no es aplicable a los convenios interadministrativos cuyas partes son entidades ni cuando la entidad es contratista.</w:t>
      </w:r>
    </w:p>
    <w:p w14:paraId="0CF6884F" w14:textId="77777777" w:rsidR="00A2454B" w:rsidRPr="00FE60F8" w:rsidRDefault="00A2454B" w:rsidP="00716A30">
      <w:pPr>
        <w:jc w:val="both"/>
        <w:rPr>
          <w:rFonts w:ascii="Arial" w:eastAsia="Calibri" w:hAnsi="Arial" w:cs="Arial"/>
          <w:color w:val="000000" w:themeColor="text1"/>
          <w:sz w:val="20"/>
        </w:rPr>
      </w:pPr>
    </w:p>
    <w:p w14:paraId="33CAD64C" w14:textId="1854A19B" w:rsidR="00A2454B" w:rsidRPr="00FE60F8" w:rsidRDefault="00A2454B" w:rsidP="009B789C">
      <w:pPr>
        <w:jc w:val="both"/>
        <w:rPr>
          <w:rFonts w:ascii="Arial" w:eastAsia="Calibri" w:hAnsi="Arial" w:cs="Arial"/>
          <w:color w:val="000000" w:themeColor="text1"/>
          <w:sz w:val="20"/>
        </w:rPr>
      </w:pPr>
      <w:r w:rsidRPr="00FE60F8">
        <w:rPr>
          <w:rFonts w:ascii="Arial" w:eastAsia="Calibri" w:hAnsi="Arial" w:cs="Arial"/>
          <w:b/>
          <w:color w:val="000000" w:themeColor="text1"/>
          <w:sz w:val="22"/>
        </w:rPr>
        <w:t xml:space="preserve">EMPLEO PÚBLICO </w:t>
      </w:r>
      <w:r w:rsidR="007E7F37" w:rsidRPr="00FE60F8">
        <w:rPr>
          <w:rFonts w:ascii="Arial" w:eastAsia="Calibri" w:hAnsi="Arial" w:cs="Arial"/>
          <w:b/>
          <w:color w:val="000000" w:themeColor="text1"/>
          <w:sz w:val="22"/>
        </w:rPr>
        <w:t xml:space="preserve">– </w:t>
      </w:r>
      <w:r w:rsidR="00B72D7E">
        <w:rPr>
          <w:rFonts w:ascii="Arial" w:eastAsia="Calibri" w:hAnsi="Arial" w:cs="Arial"/>
          <w:b/>
          <w:color w:val="000000" w:themeColor="text1"/>
          <w:sz w:val="22"/>
        </w:rPr>
        <w:t>Niveles e</w:t>
      </w:r>
      <w:bookmarkStart w:id="3" w:name="_GoBack"/>
      <w:bookmarkEnd w:id="3"/>
      <w:r w:rsidRPr="00FE60F8">
        <w:rPr>
          <w:rFonts w:ascii="Arial" w:eastAsia="Calibri" w:hAnsi="Arial" w:cs="Arial"/>
          <w:b/>
          <w:color w:val="000000" w:themeColor="text1"/>
          <w:sz w:val="22"/>
        </w:rPr>
        <w:t xml:space="preserve">jecutivo </w:t>
      </w:r>
      <w:r w:rsidR="007E7F37" w:rsidRPr="00FE60F8">
        <w:rPr>
          <w:rFonts w:ascii="Arial" w:eastAsia="Calibri" w:hAnsi="Arial" w:cs="Arial"/>
          <w:b/>
          <w:color w:val="000000" w:themeColor="text1"/>
          <w:sz w:val="22"/>
        </w:rPr>
        <w:t>– Directivo</w:t>
      </w:r>
      <w:r w:rsidRPr="00FE60F8">
        <w:rPr>
          <w:rFonts w:ascii="Arial" w:eastAsia="Calibri" w:hAnsi="Arial" w:cs="Arial"/>
          <w:b/>
          <w:color w:val="000000" w:themeColor="text1"/>
          <w:sz w:val="22"/>
        </w:rPr>
        <w:t xml:space="preserve"> </w:t>
      </w:r>
      <w:r w:rsidR="007E7F37" w:rsidRPr="00FE60F8">
        <w:rPr>
          <w:rFonts w:ascii="Arial" w:eastAsia="Calibri" w:hAnsi="Arial" w:cs="Arial"/>
          <w:b/>
          <w:color w:val="000000" w:themeColor="text1"/>
          <w:sz w:val="22"/>
        </w:rPr>
        <w:t xml:space="preserve">– </w:t>
      </w:r>
      <w:r w:rsidRPr="00FE60F8">
        <w:rPr>
          <w:rFonts w:ascii="Arial" w:eastAsia="Calibri" w:hAnsi="Arial" w:cs="Arial"/>
          <w:b/>
          <w:color w:val="000000" w:themeColor="text1"/>
          <w:sz w:val="22"/>
        </w:rPr>
        <w:t>Asesor</w:t>
      </w:r>
    </w:p>
    <w:p w14:paraId="402DA819" w14:textId="34CF3C5D" w:rsidR="00A2454B" w:rsidRPr="00FE60F8" w:rsidRDefault="00A2454B" w:rsidP="009B789C">
      <w:pPr>
        <w:jc w:val="both"/>
        <w:rPr>
          <w:rFonts w:ascii="Arial" w:eastAsia="Calibri" w:hAnsi="Arial" w:cs="Arial"/>
          <w:color w:val="000000" w:themeColor="text1"/>
          <w:sz w:val="20"/>
        </w:rPr>
      </w:pPr>
    </w:p>
    <w:p w14:paraId="0D4B7928" w14:textId="1A4D8FD9" w:rsidR="00A2454B" w:rsidRPr="00FE60F8" w:rsidRDefault="00A2454B"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Sobre el nivel «ejecutivo», los Decretos 770 y 785 de 2005, que regulan las funciones y requisitos de los empleos públicos de entidades del orden nacional y territorial, respectivamente, en sus disposiciones transitorias señalan como responsabilidad del Gobierno nacional la modificación de las plantas de personal para que se elimine el nivel «ejecutivo» y se utilicen los niveles jerárquicos señalados por los Decretos, dentro de los cuales no figura el nivel «ejecutivo», sino el nivel «directivo» y «asesor», entre otros. Las definiciones del nivel «directivo» y del nivel «asesor», en los Decretos citados, están claramente diferenciadas, por lo cual el nivel directivo no es equivalente al nivel asesor, son diferentes y comprenden funciones generales que no se asimilan entre sí, y se dividen de acuerdo con lo requerido para cada cargo</w:t>
      </w:r>
      <w:r w:rsidR="00D15DE7" w:rsidRPr="00FE60F8">
        <w:rPr>
          <w:rFonts w:ascii="Arial" w:eastAsia="Calibri" w:hAnsi="Arial" w:cs="Arial"/>
          <w:color w:val="000000" w:themeColor="text1"/>
          <w:sz w:val="20"/>
        </w:rPr>
        <w:t>.</w:t>
      </w:r>
    </w:p>
    <w:p w14:paraId="02D55D92" w14:textId="77777777" w:rsidR="00D15DE7" w:rsidRPr="00FE60F8" w:rsidRDefault="00D15DE7" w:rsidP="009B789C">
      <w:pPr>
        <w:jc w:val="both"/>
        <w:rPr>
          <w:rFonts w:ascii="Arial" w:eastAsia="Calibri" w:hAnsi="Arial" w:cs="Arial"/>
          <w:color w:val="000000" w:themeColor="text1"/>
          <w:sz w:val="20"/>
        </w:rPr>
      </w:pPr>
    </w:p>
    <w:p w14:paraId="7B4D5394" w14:textId="4B58FDB4" w:rsidR="00D15DE7" w:rsidRPr="00FE60F8" w:rsidRDefault="00D15DE7" w:rsidP="54AE481E">
      <w:pPr>
        <w:jc w:val="both"/>
        <w:rPr>
          <w:rFonts w:ascii="Arial" w:eastAsia="Calibri" w:hAnsi="Arial" w:cs="Arial"/>
          <w:color w:val="000000" w:themeColor="text1"/>
          <w:sz w:val="20"/>
          <w:szCs w:val="20"/>
        </w:rPr>
      </w:pPr>
      <w:r w:rsidRPr="54AE481E">
        <w:rPr>
          <w:rFonts w:ascii="Arial" w:eastAsia="Calibri" w:hAnsi="Arial" w:cs="Arial"/>
          <w:b/>
          <w:bCs/>
          <w:color w:val="000000" w:themeColor="text1"/>
          <w:sz w:val="22"/>
        </w:rPr>
        <w:t xml:space="preserve">INHABILIDADES E INCOMPATIBILIDADES </w:t>
      </w:r>
      <w:r w:rsidR="007E7F37" w:rsidRPr="54AE481E">
        <w:rPr>
          <w:rFonts w:ascii="Arial" w:eastAsia="Calibri" w:hAnsi="Arial" w:cs="Arial"/>
          <w:b/>
          <w:bCs/>
          <w:color w:val="000000" w:themeColor="text1"/>
          <w:sz w:val="22"/>
        </w:rPr>
        <w:t>–</w:t>
      </w:r>
      <w:r w:rsidR="7A20E5B1" w:rsidRPr="54AE481E">
        <w:rPr>
          <w:rFonts w:ascii="Arial" w:eastAsia="Calibri" w:hAnsi="Arial" w:cs="Arial"/>
          <w:b/>
          <w:bCs/>
          <w:color w:val="000000" w:themeColor="text1"/>
          <w:sz w:val="22"/>
        </w:rPr>
        <w:t xml:space="preserve"> Régimen –</w:t>
      </w:r>
      <w:r w:rsidR="007E7F37" w:rsidRPr="54AE481E">
        <w:rPr>
          <w:rFonts w:ascii="Arial" w:eastAsia="Calibri" w:hAnsi="Arial" w:cs="Arial"/>
          <w:b/>
          <w:bCs/>
          <w:color w:val="000000" w:themeColor="text1"/>
          <w:sz w:val="22"/>
        </w:rPr>
        <w:t xml:space="preserve"> </w:t>
      </w:r>
      <w:r w:rsidRPr="54AE481E">
        <w:rPr>
          <w:rFonts w:ascii="Arial" w:eastAsia="Calibri" w:hAnsi="Arial" w:cs="Arial"/>
          <w:b/>
          <w:bCs/>
          <w:color w:val="000000" w:themeColor="text1"/>
          <w:sz w:val="22"/>
        </w:rPr>
        <w:t xml:space="preserve">Literal d) </w:t>
      </w:r>
      <w:r w:rsidR="74050AD9" w:rsidRPr="54AE481E">
        <w:rPr>
          <w:rFonts w:ascii="Arial" w:eastAsia="Calibri" w:hAnsi="Arial" w:cs="Arial"/>
          <w:b/>
          <w:bCs/>
          <w:color w:val="000000" w:themeColor="text1"/>
          <w:sz w:val="22"/>
        </w:rPr>
        <w:t>– N</w:t>
      </w:r>
      <w:r w:rsidRPr="54AE481E">
        <w:rPr>
          <w:rFonts w:ascii="Arial" w:eastAsia="Calibri" w:hAnsi="Arial" w:cs="Arial"/>
          <w:b/>
          <w:bCs/>
          <w:color w:val="000000" w:themeColor="text1"/>
          <w:sz w:val="22"/>
        </w:rPr>
        <w:t xml:space="preserve">umeral 2 </w:t>
      </w:r>
      <w:r w:rsidR="11EF82D4" w:rsidRPr="54AE481E">
        <w:rPr>
          <w:rFonts w:ascii="Arial" w:eastAsia="Calibri" w:hAnsi="Arial" w:cs="Arial"/>
          <w:b/>
          <w:bCs/>
          <w:color w:val="000000" w:themeColor="text1"/>
          <w:sz w:val="22"/>
        </w:rPr>
        <w:t>– A</w:t>
      </w:r>
      <w:r w:rsidRPr="54AE481E">
        <w:rPr>
          <w:rFonts w:ascii="Arial" w:eastAsia="Calibri" w:hAnsi="Arial" w:cs="Arial"/>
          <w:b/>
          <w:bCs/>
          <w:color w:val="000000" w:themeColor="text1"/>
          <w:sz w:val="22"/>
        </w:rPr>
        <w:t xml:space="preserve">rtículo 8 </w:t>
      </w:r>
      <w:r w:rsidR="202A7E5C" w:rsidRPr="54AE481E">
        <w:rPr>
          <w:rFonts w:ascii="Arial" w:eastAsia="Calibri" w:hAnsi="Arial" w:cs="Arial"/>
          <w:b/>
          <w:bCs/>
          <w:color w:val="000000" w:themeColor="text1"/>
          <w:sz w:val="22"/>
        </w:rPr>
        <w:t>–</w:t>
      </w:r>
      <w:r w:rsidRPr="54AE481E">
        <w:rPr>
          <w:rFonts w:ascii="Arial" w:eastAsia="Calibri" w:hAnsi="Arial" w:cs="Arial"/>
          <w:b/>
          <w:bCs/>
          <w:color w:val="000000" w:themeColor="text1"/>
          <w:sz w:val="22"/>
        </w:rPr>
        <w:t xml:space="preserve"> Ley 80 de 1993 </w:t>
      </w:r>
      <w:r w:rsidR="007E7F37" w:rsidRPr="54AE481E">
        <w:rPr>
          <w:rFonts w:ascii="Arial" w:eastAsia="Calibri" w:hAnsi="Arial" w:cs="Arial"/>
          <w:b/>
          <w:bCs/>
          <w:color w:val="000000" w:themeColor="text1"/>
          <w:sz w:val="22"/>
        </w:rPr>
        <w:t xml:space="preserve">– </w:t>
      </w:r>
      <w:r w:rsidR="005120E1" w:rsidRPr="54AE481E">
        <w:rPr>
          <w:rFonts w:ascii="Arial" w:eastAsia="Calibri" w:hAnsi="Arial" w:cs="Arial"/>
          <w:b/>
          <w:bCs/>
          <w:color w:val="000000" w:themeColor="text1"/>
          <w:sz w:val="22"/>
        </w:rPr>
        <w:t xml:space="preserve">Aplicación </w:t>
      </w:r>
      <w:r w:rsidR="007E7F37" w:rsidRPr="54AE481E">
        <w:rPr>
          <w:rFonts w:ascii="Arial" w:eastAsia="Calibri" w:hAnsi="Arial" w:cs="Arial"/>
          <w:b/>
          <w:bCs/>
          <w:color w:val="000000" w:themeColor="text1"/>
          <w:sz w:val="22"/>
        </w:rPr>
        <w:t xml:space="preserve">– </w:t>
      </w:r>
      <w:r w:rsidR="005120E1" w:rsidRPr="54AE481E">
        <w:rPr>
          <w:rFonts w:ascii="Arial" w:eastAsia="Calibri" w:hAnsi="Arial" w:cs="Arial"/>
          <w:b/>
          <w:bCs/>
          <w:color w:val="000000" w:themeColor="text1"/>
          <w:sz w:val="22"/>
        </w:rPr>
        <w:t>Impedimento</w:t>
      </w:r>
    </w:p>
    <w:p w14:paraId="42B3D4DE" w14:textId="07FA21F8" w:rsidR="00D15DE7" w:rsidRPr="00FE60F8" w:rsidRDefault="00D15DE7" w:rsidP="009B789C">
      <w:pPr>
        <w:jc w:val="both"/>
        <w:rPr>
          <w:rFonts w:ascii="Arial" w:eastAsia="Calibri" w:hAnsi="Arial" w:cs="Arial"/>
          <w:color w:val="000000" w:themeColor="text1"/>
          <w:sz w:val="20"/>
        </w:rPr>
      </w:pPr>
    </w:p>
    <w:p w14:paraId="59635B0E" w14:textId="49534179" w:rsidR="00D15DE7" w:rsidRPr="00FE60F8" w:rsidRDefault="00D15DE7" w:rsidP="009B789C">
      <w:pPr>
        <w:jc w:val="both"/>
        <w:rPr>
          <w:rFonts w:ascii="Arial" w:eastAsia="Calibri" w:hAnsi="Arial" w:cs="Arial"/>
          <w:color w:val="000000" w:themeColor="text1"/>
          <w:sz w:val="20"/>
        </w:rPr>
      </w:pPr>
      <w:r w:rsidRPr="00FE60F8">
        <w:rPr>
          <w:rFonts w:ascii="Arial" w:eastAsia="Calibri" w:hAnsi="Arial" w:cs="Arial"/>
          <w:color w:val="000000" w:themeColor="text1"/>
          <w:sz w:val="20"/>
        </w:rPr>
        <w:t>De acuerdo con esto, y teniendo en cuenta que el régimen de inhabilidades e incompatibilidades es de aplicación restrictiva, esto es, solo aplica en las causales previstas de forma taxativa en la ley , la norma no prevé que apartarse del procedimiento contractual exceptúe la aplicación de la inhabilidad, lo cual es reafirmado por la jurisprudencia ya que la causal no esta relacionada con la participación del servidor público, sino con el nexo patrimonial de este con las sociedades comerciales señaladas en la ley.</w:t>
      </w:r>
    </w:p>
    <w:p w14:paraId="1A03A383" w14:textId="18A4A94A" w:rsidR="005120E1" w:rsidRPr="00FE60F8" w:rsidRDefault="005120E1" w:rsidP="009B789C">
      <w:pPr>
        <w:jc w:val="both"/>
        <w:rPr>
          <w:rFonts w:ascii="Arial" w:eastAsia="Calibri" w:hAnsi="Arial" w:cs="Arial"/>
          <w:color w:val="000000" w:themeColor="text1"/>
          <w:sz w:val="20"/>
        </w:rPr>
      </w:pPr>
    </w:p>
    <w:p w14:paraId="734565D2" w14:textId="169D1659" w:rsidR="005120E1" w:rsidRPr="00FE60F8" w:rsidRDefault="005120E1" w:rsidP="54AE481E">
      <w:pPr>
        <w:jc w:val="both"/>
        <w:rPr>
          <w:rFonts w:ascii="Arial" w:eastAsia="Calibri" w:hAnsi="Arial" w:cs="Arial"/>
          <w:color w:val="000000" w:themeColor="text1"/>
          <w:sz w:val="20"/>
          <w:szCs w:val="20"/>
        </w:rPr>
      </w:pPr>
      <w:r w:rsidRPr="54AE481E">
        <w:rPr>
          <w:rFonts w:ascii="Arial" w:eastAsia="Calibri" w:hAnsi="Arial" w:cs="Arial"/>
          <w:b/>
          <w:bCs/>
          <w:color w:val="000000" w:themeColor="text1"/>
          <w:sz w:val="22"/>
        </w:rPr>
        <w:t>INHABILIDADES E INCOMPATIBILIDADES</w:t>
      </w:r>
      <w:r w:rsidR="007E7F37" w:rsidRPr="54AE481E">
        <w:rPr>
          <w:rFonts w:ascii="Arial" w:eastAsia="Calibri" w:hAnsi="Arial" w:cs="Arial"/>
          <w:b/>
          <w:bCs/>
          <w:color w:val="000000" w:themeColor="text1"/>
          <w:sz w:val="22"/>
        </w:rPr>
        <w:t xml:space="preserve"> – </w:t>
      </w:r>
      <w:r w:rsidR="53E9FF5C" w:rsidRPr="54AE481E">
        <w:rPr>
          <w:rFonts w:ascii="Arial" w:eastAsia="Calibri" w:hAnsi="Arial" w:cs="Arial"/>
          <w:b/>
          <w:bCs/>
          <w:color w:val="000000" w:themeColor="text1"/>
          <w:sz w:val="22"/>
        </w:rPr>
        <w:t xml:space="preserve">Régimen – </w:t>
      </w:r>
      <w:r w:rsidRPr="54AE481E">
        <w:rPr>
          <w:rFonts w:ascii="Arial" w:eastAsia="Calibri" w:hAnsi="Arial" w:cs="Arial"/>
          <w:b/>
          <w:bCs/>
          <w:color w:val="000000" w:themeColor="text1"/>
          <w:sz w:val="22"/>
        </w:rPr>
        <w:t>Excepciones</w:t>
      </w:r>
      <w:r w:rsidR="007E7F37" w:rsidRPr="54AE481E">
        <w:rPr>
          <w:rFonts w:ascii="Arial" w:eastAsia="Calibri" w:hAnsi="Arial" w:cs="Arial"/>
          <w:b/>
          <w:bCs/>
          <w:color w:val="000000" w:themeColor="text1"/>
          <w:sz w:val="22"/>
        </w:rPr>
        <w:t xml:space="preserve"> – </w:t>
      </w:r>
      <w:r w:rsidR="001B7BCF" w:rsidRPr="54AE481E">
        <w:rPr>
          <w:rFonts w:ascii="Arial" w:eastAsia="Calibri" w:hAnsi="Arial" w:cs="Arial"/>
          <w:b/>
          <w:bCs/>
          <w:color w:val="000000" w:themeColor="text1"/>
          <w:sz w:val="22"/>
        </w:rPr>
        <w:t xml:space="preserve">Impedimento </w:t>
      </w:r>
      <w:r w:rsidR="002C676E" w:rsidRPr="54AE481E">
        <w:rPr>
          <w:rFonts w:ascii="Arial" w:eastAsia="Calibri" w:hAnsi="Arial" w:cs="Arial"/>
          <w:b/>
          <w:bCs/>
          <w:color w:val="000000" w:themeColor="text1"/>
          <w:sz w:val="22"/>
        </w:rPr>
        <w:t>– Contratos</w:t>
      </w:r>
      <w:r w:rsidR="001B7BCF" w:rsidRPr="54AE481E">
        <w:rPr>
          <w:rFonts w:ascii="Arial" w:eastAsia="Calibri" w:hAnsi="Arial" w:cs="Arial"/>
          <w:b/>
          <w:bCs/>
          <w:color w:val="000000" w:themeColor="text1"/>
          <w:sz w:val="22"/>
        </w:rPr>
        <w:t xml:space="preserve"> de derecho privado</w:t>
      </w:r>
    </w:p>
    <w:p w14:paraId="7FFF4768" w14:textId="77777777" w:rsidR="005120E1" w:rsidRPr="00FE60F8" w:rsidRDefault="005120E1" w:rsidP="009B789C">
      <w:pPr>
        <w:jc w:val="both"/>
        <w:rPr>
          <w:rFonts w:ascii="Arial" w:eastAsia="Calibri" w:hAnsi="Arial" w:cs="Arial"/>
          <w:color w:val="000000" w:themeColor="text1"/>
          <w:sz w:val="20"/>
        </w:rPr>
      </w:pPr>
    </w:p>
    <w:p w14:paraId="257EF90C" w14:textId="38186387" w:rsidR="00A2454B" w:rsidRPr="00FE60F8" w:rsidRDefault="005120E1" w:rsidP="54AE481E">
      <w:pPr>
        <w:jc w:val="both"/>
        <w:rPr>
          <w:rFonts w:ascii="Arial" w:eastAsia="Calibri" w:hAnsi="Arial" w:cs="Arial"/>
          <w:color w:val="000000" w:themeColor="text1"/>
          <w:sz w:val="20"/>
          <w:szCs w:val="20"/>
        </w:rPr>
      </w:pPr>
      <w:r w:rsidRPr="54AE481E">
        <w:rPr>
          <w:rFonts w:ascii="Arial" w:eastAsia="Calibri" w:hAnsi="Arial" w:cs="Arial"/>
          <w:color w:val="000000" w:themeColor="text1"/>
          <w:sz w:val="20"/>
          <w:szCs w:val="20"/>
        </w:rPr>
        <w:t xml:space="preserve">Ahora bien, respecto de las excepciones a la aplicación de las inhabilidades e incompatibilidades, el artículo 10 de la Ley 80 de 1993 prevé, de forma taxativa, las situaciones que no están cobijadas por las causales previstas en la misma norma: i) contratar por obligación legal, ii) hacer uso de bienes o </w:t>
      </w:r>
      <w:r w:rsidRPr="54AE481E">
        <w:rPr>
          <w:rFonts w:ascii="Arial" w:eastAsia="Calibri" w:hAnsi="Arial" w:cs="Arial"/>
          <w:color w:val="000000" w:themeColor="text1"/>
          <w:sz w:val="20"/>
          <w:szCs w:val="20"/>
        </w:rPr>
        <w:lastRenderedPageBreak/>
        <w:t>servicios que las entidades ofrecen en condiciones uniformes a quien lo solicite, iii) que el representante legal de una entidad sin ánimo de lucro sea miembro de la junta o consejo directivo por mandato legal, y iv) contratos celebrados de acuerdo con el artículo 60 de la Constitución Política. Por tanto, que el servidor público se aparte del procedimiento de contratación o que los contratos se regulen por el derecho privado como el arrendamiento, comodato y donación, son situaciones no previstas en las causales ni como excepciones a la aplicación de las inhabilidades e incompatibilidades.</w:t>
      </w:r>
    </w:p>
    <w:p w14:paraId="59206285" w14:textId="77D5EBF8" w:rsidR="00F40D7F" w:rsidRPr="00BB75DD" w:rsidRDefault="00F40D7F" w:rsidP="00F40D7F">
      <w:pPr>
        <w:pStyle w:val="Default"/>
        <w:rPr>
          <w:sz w:val="20"/>
          <w:szCs w:val="20"/>
        </w:rPr>
      </w:pPr>
    </w:p>
    <w:p w14:paraId="64CA70DE" w14:textId="77777777" w:rsidR="00F40D7F" w:rsidRPr="00BB75DD" w:rsidRDefault="00F40D7F" w:rsidP="00736E14">
      <w:pPr>
        <w:pStyle w:val="Default"/>
        <w:rPr>
          <w:sz w:val="20"/>
          <w:szCs w:val="20"/>
        </w:rPr>
      </w:pPr>
    </w:p>
    <w:p w14:paraId="4A92117C" w14:textId="1F2FA2A8" w:rsidR="00736E14" w:rsidRDefault="00736E14" w:rsidP="00736E14">
      <w:pPr>
        <w:pStyle w:val="Default"/>
        <w:rPr>
          <w:sz w:val="22"/>
          <w:szCs w:val="22"/>
        </w:rPr>
      </w:pPr>
      <w:r>
        <w:rPr>
          <w:sz w:val="22"/>
          <w:szCs w:val="22"/>
        </w:rPr>
        <w:t xml:space="preserve">Bogotá D.C., </w:t>
      </w:r>
      <w:r>
        <w:rPr>
          <w:b/>
          <w:bCs/>
          <w:sz w:val="22"/>
          <w:szCs w:val="22"/>
        </w:rPr>
        <w:t xml:space="preserve">19/02/2020 Hora 16:16:57s </w:t>
      </w:r>
    </w:p>
    <w:p w14:paraId="2A9D31CC" w14:textId="2CE1CEAB" w:rsidR="0059297E" w:rsidRPr="00ED0BA2" w:rsidRDefault="00736E14" w:rsidP="00736E14">
      <w:pPr>
        <w:spacing w:before="120" w:after="120" w:line="276" w:lineRule="auto"/>
        <w:jc w:val="right"/>
        <w:rPr>
          <w:rFonts w:ascii="Arial" w:hAnsi="Arial" w:cs="Arial"/>
          <w:b/>
          <w:bCs/>
          <w:sz w:val="22"/>
        </w:rPr>
      </w:pPr>
      <w:r w:rsidRPr="00ED0BA2">
        <w:rPr>
          <w:rFonts w:ascii="Arial" w:hAnsi="Arial" w:cs="Arial"/>
          <w:b/>
          <w:bCs/>
          <w:sz w:val="22"/>
        </w:rPr>
        <w:t>N° Radicado: 2202013000001117</w:t>
      </w:r>
    </w:p>
    <w:p w14:paraId="6DC23522" w14:textId="4A706467" w:rsidR="00736E14" w:rsidRDefault="00736E14" w:rsidP="003F67DF">
      <w:pPr>
        <w:jc w:val="right"/>
        <w:rPr>
          <w:b/>
          <w:bCs/>
          <w:sz w:val="22"/>
        </w:rPr>
      </w:pPr>
    </w:p>
    <w:p w14:paraId="6B8C39C5" w14:textId="18CCBB02" w:rsidR="0059297E" w:rsidRPr="00FE60F8" w:rsidRDefault="0059297E" w:rsidP="00136931">
      <w:pPr>
        <w:spacing w:before="120" w:after="120" w:line="276" w:lineRule="auto"/>
        <w:rPr>
          <w:rFonts w:ascii="Arial" w:eastAsia="Calibri" w:hAnsi="Arial" w:cs="Arial"/>
          <w:color w:val="000000" w:themeColor="text1"/>
          <w:sz w:val="22"/>
          <w:szCs w:val="20"/>
        </w:rPr>
      </w:pPr>
      <w:r w:rsidRPr="00FE60F8">
        <w:rPr>
          <w:rFonts w:ascii="Arial" w:eastAsia="Calibri" w:hAnsi="Arial" w:cs="Arial"/>
          <w:color w:val="000000" w:themeColor="text1"/>
          <w:sz w:val="22"/>
          <w:szCs w:val="20"/>
        </w:rPr>
        <w:t>Señor</w:t>
      </w:r>
    </w:p>
    <w:p w14:paraId="7D913286" w14:textId="77777777" w:rsidR="0059297E" w:rsidRPr="00FE60F8" w:rsidRDefault="0059297E" w:rsidP="00136931">
      <w:pPr>
        <w:spacing w:before="120" w:after="120" w:line="276" w:lineRule="auto"/>
        <w:rPr>
          <w:rFonts w:ascii="Arial" w:eastAsia="Calibri" w:hAnsi="Arial" w:cs="Arial"/>
          <w:b/>
          <w:color w:val="000000" w:themeColor="text1"/>
          <w:sz w:val="22"/>
          <w:szCs w:val="20"/>
        </w:rPr>
      </w:pPr>
      <w:r w:rsidRPr="00FE60F8">
        <w:rPr>
          <w:rFonts w:ascii="Arial" w:eastAsia="Calibri" w:hAnsi="Arial" w:cs="Arial"/>
          <w:b/>
          <w:color w:val="000000" w:themeColor="text1"/>
          <w:sz w:val="22"/>
          <w:szCs w:val="20"/>
        </w:rPr>
        <w:t>Ramiro Gómez</w:t>
      </w:r>
    </w:p>
    <w:p w14:paraId="464C378A" w14:textId="77777777" w:rsidR="0059297E" w:rsidRPr="00FE60F8" w:rsidRDefault="0059297E" w:rsidP="00136931">
      <w:pPr>
        <w:spacing w:before="120" w:after="120" w:line="276" w:lineRule="auto"/>
        <w:rPr>
          <w:rFonts w:ascii="Arial" w:eastAsia="Calibri" w:hAnsi="Arial" w:cs="Arial"/>
          <w:color w:val="000000" w:themeColor="text1"/>
          <w:sz w:val="22"/>
          <w:szCs w:val="20"/>
        </w:rPr>
      </w:pPr>
      <w:r w:rsidRPr="00FE60F8">
        <w:rPr>
          <w:rFonts w:ascii="Arial" w:eastAsia="Calibri" w:hAnsi="Arial" w:cs="Arial"/>
          <w:color w:val="000000" w:themeColor="text1"/>
          <w:sz w:val="22"/>
          <w:szCs w:val="20"/>
        </w:rPr>
        <w:t>Ciudad</w:t>
      </w:r>
    </w:p>
    <w:p w14:paraId="74FB8285" w14:textId="77777777" w:rsidR="0059297E" w:rsidRPr="00FE60F8" w:rsidRDefault="0059297E" w:rsidP="00136931">
      <w:pPr>
        <w:spacing w:before="120" w:after="120" w:line="276" w:lineRule="auto"/>
        <w:jc w:val="center"/>
        <w:rPr>
          <w:rFonts w:ascii="Arial" w:eastAsia="Calibri" w:hAnsi="Arial" w:cs="Arial"/>
          <w:b/>
          <w:color w:val="000000" w:themeColor="text1"/>
          <w:sz w:val="22"/>
        </w:rPr>
      </w:pPr>
      <w:r w:rsidRPr="00FE60F8">
        <w:rPr>
          <w:rFonts w:ascii="Arial" w:eastAsia="Calibri" w:hAnsi="Arial" w:cs="Arial"/>
          <w:b/>
          <w:color w:val="000000" w:themeColor="text1"/>
          <w:sz w:val="22"/>
        </w:rPr>
        <w:t>Concepto C ─ 032 de 2020</w:t>
      </w:r>
    </w:p>
    <w:p w14:paraId="6FCB1CE7" w14:textId="77777777" w:rsidR="0059297E" w:rsidRPr="00FE60F8" w:rsidRDefault="0059297E" w:rsidP="00136931">
      <w:pPr>
        <w:spacing w:before="120" w:after="120"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E60F8" w:rsidRPr="00FE60F8" w14:paraId="5881E9FA" w14:textId="77777777" w:rsidTr="007566AF">
        <w:tc>
          <w:tcPr>
            <w:tcW w:w="2689" w:type="dxa"/>
            <w:hideMark/>
          </w:tcPr>
          <w:p w14:paraId="5E20BC08" w14:textId="77777777" w:rsidR="0059297E" w:rsidRPr="00FE60F8" w:rsidRDefault="0059297E" w:rsidP="00136931">
            <w:pPr>
              <w:spacing w:before="120" w:after="120" w:line="276" w:lineRule="auto"/>
              <w:rPr>
                <w:rFonts w:ascii="Arial" w:eastAsia="Calibri" w:hAnsi="Arial" w:cs="Arial"/>
                <w:color w:val="000000" w:themeColor="text1"/>
                <w:sz w:val="22"/>
              </w:rPr>
            </w:pPr>
            <w:r w:rsidRPr="00FE60F8">
              <w:rPr>
                <w:rFonts w:ascii="Arial" w:eastAsia="Calibri" w:hAnsi="Arial" w:cs="Arial"/>
                <w:b/>
                <w:color w:val="000000" w:themeColor="text1"/>
                <w:sz w:val="22"/>
              </w:rPr>
              <w:t>Temas:</w:t>
            </w:r>
            <w:r w:rsidRPr="00FE60F8">
              <w:rPr>
                <w:rFonts w:ascii="Arial" w:eastAsia="Calibri" w:hAnsi="Arial" w:cs="Arial"/>
                <w:color w:val="000000" w:themeColor="text1"/>
                <w:sz w:val="22"/>
              </w:rPr>
              <w:t xml:space="preserve">           </w:t>
            </w:r>
          </w:p>
          <w:p w14:paraId="28DA7153" w14:textId="77777777" w:rsidR="0059297E" w:rsidRPr="00FE60F8" w:rsidRDefault="0059297E" w:rsidP="00136931">
            <w:pPr>
              <w:spacing w:before="120" w:after="120" w:line="276" w:lineRule="auto"/>
              <w:rPr>
                <w:rFonts w:ascii="Arial" w:eastAsia="Calibri" w:hAnsi="Arial" w:cs="Arial"/>
                <w:color w:val="000000" w:themeColor="text1"/>
                <w:sz w:val="22"/>
              </w:rPr>
            </w:pPr>
            <w:r w:rsidRPr="00FE60F8">
              <w:rPr>
                <w:rFonts w:ascii="Arial" w:eastAsia="Calibri" w:hAnsi="Arial" w:cs="Arial"/>
                <w:color w:val="000000" w:themeColor="text1"/>
                <w:sz w:val="22"/>
              </w:rPr>
              <w:t xml:space="preserve">                           </w:t>
            </w:r>
          </w:p>
        </w:tc>
        <w:tc>
          <w:tcPr>
            <w:tcW w:w="6237" w:type="dxa"/>
            <w:hideMark/>
          </w:tcPr>
          <w:p w14:paraId="5F3A3EA3" w14:textId="35BFF1FA" w:rsidR="0059297E" w:rsidRPr="00FE60F8" w:rsidRDefault="001B7BCF" w:rsidP="00A30D0E">
            <w:pPr>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ENTIDADES DE RÉGIMEN ESPECIAL ― Definición </w:t>
            </w:r>
            <w:r w:rsidR="0059297E" w:rsidRPr="00FE60F8">
              <w:rPr>
                <w:rFonts w:ascii="Arial" w:eastAsia="Calibri" w:hAnsi="Arial" w:cs="Arial"/>
                <w:color w:val="000000" w:themeColor="text1"/>
                <w:sz w:val="22"/>
              </w:rPr>
              <w:t xml:space="preserve">/ </w:t>
            </w:r>
            <w:r w:rsidRPr="00FE60F8">
              <w:rPr>
                <w:rFonts w:ascii="Arial" w:eastAsia="Calibri" w:hAnsi="Arial" w:cs="Arial"/>
                <w:color w:val="000000" w:themeColor="text1"/>
                <w:sz w:val="22"/>
              </w:rPr>
              <w:t xml:space="preserve">ENTIDADES DE RÉGIMEN ESPECIAL ― Reglas aplicables / ENTIDADES DE RÉGIMEN ESPECIAL ― Manual de Contratación ― Contenido / ENTIDADES DE RÉGIMEN ESPECIAL ― Obligaciones trasversales a las entidades / ENTIDADES DE RÉGIMEN ESPECIAL ― Cláusulas excepcionales / ENTIDADES DE RÉGIMEN ESPECIAL ― Inhabilidades e incompatibilidades ― Aplicación / </w:t>
            </w:r>
            <w:r w:rsidR="009F5B75">
              <w:rPr>
                <w:rFonts w:ascii="Arial" w:eastAsia="Calibri" w:hAnsi="Arial" w:cs="Arial"/>
                <w:color w:val="000000" w:themeColor="text1"/>
                <w:sz w:val="22"/>
              </w:rPr>
              <w:t xml:space="preserve">REGIMEN DE </w:t>
            </w:r>
            <w:r w:rsidRPr="00FE60F8">
              <w:rPr>
                <w:rFonts w:ascii="Arial" w:eastAsia="Calibri" w:hAnsi="Arial" w:cs="Arial"/>
                <w:color w:val="000000" w:themeColor="text1"/>
                <w:sz w:val="22"/>
              </w:rPr>
              <w:t xml:space="preserve">INHABILIDADES E INCOMPATIBILIDADES ― Aplicación ― Entidades / CONVENIO INTERADMINISTRATIVO ― Definición / </w:t>
            </w:r>
            <w:r w:rsidR="00DD3F49" w:rsidRPr="00DD3F49">
              <w:rPr>
                <w:rFonts w:ascii="Arial" w:eastAsia="Calibri" w:hAnsi="Arial" w:cs="Arial"/>
                <w:color w:val="000000" w:themeColor="text1"/>
                <w:sz w:val="22"/>
              </w:rPr>
              <w:t xml:space="preserve">CONVENIO INTERADMINISTRATIVO – Elementos esenciales – Criterio Orgánico </w:t>
            </w:r>
            <w:r w:rsidRPr="00FE60F8">
              <w:rPr>
                <w:rFonts w:ascii="Arial" w:eastAsia="Calibri" w:hAnsi="Arial" w:cs="Arial"/>
                <w:color w:val="000000" w:themeColor="text1"/>
                <w:sz w:val="22"/>
              </w:rPr>
              <w:t xml:space="preserve">/ </w:t>
            </w:r>
            <w:r w:rsidR="00DD3F49" w:rsidRPr="00DD3F49">
              <w:rPr>
                <w:rFonts w:ascii="Arial" w:eastAsia="Calibri" w:hAnsi="Arial" w:cs="Arial"/>
                <w:color w:val="000000" w:themeColor="text1"/>
                <w:sz w:val="22"/>
              </w:rPr>
              <w:t>CONVENIO INTERADMINISTRATIVO – Régimen de Inhabilidades e incompatibilidades</w:t>
            </w:r>
            <w:r w:rsidR="00DD3F49">
              <w:rPr>
                <w:rFonts w:ascii="Arial" w:eastAsia="Calibri" w:hAnsi="Arial" w:cs="Arial"/>
                <w:color w:val="000000" w:themeColor="text1"/>
                <w:sz w:val="22"/>
              </w:rPr>
              <w:t xml:space="preserve"> </w:t>
            </w:r>
            <w:r w:rsidRPr="00FE60F8">
              <w:rPr>
                <w:rFonts w:ascii="Arial" w:eastAsia="Calibri" w:hAnsi="Arial" w:cs="Arial"/>
                <w:color w:val="000000" w:themeColor="text1"/>
                <w:sz w:val="22"/>
              </w:rPr>
              <w:t xml:space="preserve">/ EMPLEO PÚBLICO ― Niveles ― Ejecutivo ― Directivo ― Asesor / </w:t>
            </w:r>
            <w:r w:rsidR="009F5B75">
              <w:rPr>
                <w:rFonts w:ascii="Arial" w:eastAsia="Calibri" w:hAnsi="Arial" w:cs="Arial"/>
                <w:color w:val="000000" w:themeColor="text1"/>
                <w:sz w:val="22"/>
              </w:rPr>
              <w:t xml:space="preserve">REGIMEN DE </w:t>
            </w:r>
            <w:r w:rsidRPr="00FE60F8">
              <w:rPr>
                <w:rFonts w:ascii="Arial" w:eastAsia="Calibri" w:hAnsi="Arial" w:cs="Arial"/>
                <w:color w:val="000000" w:themeColor="text1"/>
                <w:sz w:val="22"/>
              </w:rPr>
              <w:t xml:space="preserve">INHABILIDADES E INCOMPATIBILIDADES ― Literal d), numeral 2 del artículo 8 de la Ley 80 de 1993 ― Aplicación ― Impedimento / </w:t>
            </w:r>
            <w:r w:rsidR="009F5B75">
              <w:rPr>
                <w:rFonts w:ascii="Arial" w:eastAsia="Calibri" w:hAnsi="Arial" w:cs="Arial"/>
                <w:color w:val="000000" w:themeColor="text1"/>
                <w:sz w:val="22"/>
              </w:rPr>
              <w:t xml:space="preserve">REGIMEN DE </w:t>
            </w:r>
            <w:r w:rsidRPr="00FE60F8">
              <w:rPr>
                <w:rFonts w:ascii="Arial" w:eastAsia="Calibri" w:hAnsi="Arial" w:cs="Arial"/>
                <w:color w:val="000000" w:themeColor="text1"/>
                <w:sz w:val="22"/>
              </w:rPr>
              <w:t>INHABILIDADES E INCOMPATIBILIDADES ― Excepciones ― Impedimento ― Contratos de derecho privado</w:t>
            </w:r>
          </w:p>
        </w:tc>
      </w:tr>
      <w:tr w:rsidR="0059297E" w:rsidRPr="00FE60F8" w14:paraId="1C841B25" w14:textId="77777777" w:rsidTr="007566AF">
        <w:tc>
          <w:tcPr>
            <w:tcW w:w="2689" w:type="dxa"/>
          </w:tcPr>
          <w:p w14:paraId="0AF9F1D7" w14:textId="77777777" w:rsidR="0059297E" w:rsidRPr="00FE60F8" w:rsidRDefault="0059297E" w:rsidP="00136931">
            <w:pPr>
              <w:spacing w:before="120" w:after="120" w:line="276" w:lineRule="auto"/>
              <w:rPr>
                <w:rFonts w:ascii="Arial" w:eastAsia="Calibri" w:hAnsi="Arial" w:cs="Arial"/>
                <w:b/>
                <w:color w:val="000000" w:themeColor="text1"/>
                <w:sz w:val="22"/>
              </w:rPr>
            </w:pPr>
            <w:r w:rsidRPr="00FE60F8">
              <w:rPr>
                <w:rFonts w:ascii="Arial" w:eastAsia="Calibri" w:hAnsi="Arial" w:cs="Arial"/>
                <w:b/>
                <w:color w:val="000000" w:themeColor="text1"/>
                <w:sz w:val="22"/>
              </w:rPr>
              <w:lastRenderedPageBreak/>
              <w:t>Radicación:</w:t>
            </w:r>
            <w:r w:rsidRPr="00FE60F8">
              <w:rPr>
                <w:rFonts w:ascii="Arial" w:eastAsia="Calibri" w:hAnsi="Arial" w:cs="Arial"/>
                <w:color w:val="000000" w:themeColor="text1"/>
                <w:sz w:val="22"/>
              </w:rPr>
              <w:t xml:space="preserve">                              </w:t>
            </w:r>
          </w:p>
        </w:tc>
        <w:tc>
          <w:tcPr>
            <w:tcW w:w="6237" w:type="dxa"/>
          </w:tcPr>
          <w:p w14:paraId="31BF8CAA" w14:textId="77777777" w:rsidR="0059297E" w:rsidRPr="00FE60F8" w:rsidRDefault="0059297E" w:rsidP="00136931">
            <w:pPr>
              <w:spacing w:before="120" w:after="120"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Respuesta a consultas acumuladas # 4202012000000089 y 4202012000000090</w:t>
            </w:r>
          </w:p>
        </w:tc>
      </w:tr>
    </w:tbl>
    <w:p w14:paraId="0CAB2A3D" w14:textId="77777777" w:rsidR="0059297E" w:rsidRPr="00FE60F8" w:rsidRDefault="0059297E" w:rsidP="00136931">
      <w:pPr>
        <w:spacing w:before="120" w:after="120" w:line="276" w:lineRule="auto"/>
        <w:rPr>
          <w:rFonts w:ascii="Arial" w:eastAsia="Calibri" w:hAnsi="Arial" w:cs="Arial"/>
          <w:color w:val="000000" w:themeColor="text1"/>
          <w:sz w:val="22"/>
        </w:rPr>
      </w:pPr>
      <w:r w:rsidRPr="00FE60F8">
        <w:rPr>
          <w:rFonts w:ascii="Arial" w:eastAsia="Calibri" w:hAnsi="Arial" w:cs="Arial"/>
          <w:color w:val="000000" w:themeColor="text1"/>
          <w:sz w:val="22"/>
        </w:rPr>
        <w:t>Estimado señor Gómez,</w:t>
      </w:r>
    </w:p>
    <w:p w14:paraId="1D800DE0" w14:textId="77777777" w:rsidR="0059297E" w:rsidRPr="00FE60F8" w:rsidRDefault="0059297E" w:rsidP="00136931">
      <w:pPr>
        <w:spacing w:before="120" w:after="120" w:line="276" w:lineRule="auto"/>
        <w:rPr>
          <w:rFonts w:ascii="Arial" w:eastAsia="Calibri" w:hAnsi="Arial" w:cs="Arial"/>
          <w:color w:val="000000" w:themeColor="text1"/>
          <w:sz w:val="22"/>
        </w:rPr>
      </w:pPr>
    </w:p>
    <w:p w14:paraId="54A10831" w14:textId="77777777" w:rsidR="0059297E" w:rsidRPr="00FE60F8" w:rsidRDefault="0059297E" w:rsidP="00136931">
      <w:pPr>
        <w:spacing w:before="120" w:after="120" w:line="276" w:lineRule="auto"/>
        <w:ind w:right="49"/>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La Agencia Nacional de Contratación Pública ―Colombia Compra Eficiente― responde su consulta del 7 de enero de 2020, en ejercicio de la competencia otorgada por el numeral 8 del artículo 11 y el numeral 5 del artículo 3 del Decreto Ley 4170 de 2011. </w:t>
      </w:r>
    </w:p>
    <w:p w14:paraId="40C41405" w14:textId="77777777" w:rsidR="0059297E" w:rsidRPr="00FE60F8" w:rsidRDefault="0059297E" w:rsidP="00136931">
      <w:pPr>
        <w:spacing w:before="120" w:after="120" w:line="276" w:lineRule="auto"/>
        <w:jc w:val="both"/>
        <w:rPr>
          <w:rFonts w:ascii="Arial" w:eastAsia="Calibri" w:hAnsi="Arial" w:cs="Arial"/>
          <w:color w:val="000000" w:themeColor="text1"/>
          <w:sz w:val="22"/>
        </w:rPr>
      </w:pPr>
    </w:p>
    <w:p w14:paraId="56D0B516" w14:textId="6C5D0F78" w:rsidR="00136931" w:rsidRPr="00FE60F8" w:rsidRDefault="00136931" w:rsidP="00AD5D2F">
      <w:pPr>
        <w:tabs>
          <w:tab w:val="left" w:pos="426"/>
        </w:tabs>
        <w:spacing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1. Problema</w:t>
      </w:r>
      <w:r w:rsidR="000376BB" w:rsidRPr="00FE60F8">
        <w:rPr>
          <w:rFonts w:ascii="Arial" w:eastAsia="Calibri" w:hAnsi="Arial" w:cs="Arial"/>
          <w:b/>
          <w:color w:val="000000" w:themeColor="text1"/>
          <w:sz w:val="22"/>
        </w:rPr>
        <w:t>s</w:t>
      </w:r>
      <w:r w:rsidRPr="00FE60F8">
        <w:rPr>
          <w:rFonts w:ascii="Arial" w:eastAsia="Calibri" w:hAnsi="Arial" w:cs="Arial"/>
          <w:b/>
          <w:color w:val="000000" w:themeColor="text1"/>
          <w:sz w:val="22"/>
        </w:rPr>
        <w:t xml:space="preserve"> planteado</w:t>
      </w:r>
      <w:r w:rsidR="000376BB" w:rsidRPr="00FE60F8">
        <w:rPr>
          <w:rFonts w:ascii="Arial" w:eastAsia="Calibri" w:hAnsi="Arial" w:cs="Arial"/>
          <w:b/>
          <w:color w:val="000000" w:themeColor="text1"/>
          <w:sz w:val="22"/>
        </w:rPr>
        <w:t>s</w:t>
      </w:r>
    </w:p>
    <w:p w14:paraId="234325CF" w14:textId="77777777" w:rsidR="00136931" w:rsidRPr="00FE60F8" w:rsidRDefault="00136931" w:rsidP="00AD5D2F">
      <w:pPr>
        <w:tabs>
          <w:tab w:val="left" w:pos="426"/>
        </w:tabs>
        <w:spacing w:line="276" w:lineRule="auto"/>
        <w:jc w:val="both"/>
        <w:rPr>
          <w:rFonts w:ascii="Arial" w:eastAsia="Calibri" w:hAnsi="Arial" w:cs="Arial"/>
          <w:color w:val="000000" w:themeColor="text1"/>
          <w:sz w:val="22"/>
        </w:rPr>
      </w:pPr>
    </w:p>
    <w:p w14:paraId="28DA5C99" w14:textId="6E1FD8E5" w:rsidR="0059297E" w:rsidRPr="00FE60F8" w:rsidRDefault="0059297E"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Usted realiza las siguientes preguntas: </w:t>
      </w:r>
    </w:p>
    <w:p w14:paraId="5C1F20FD" w14:textId="77777777" w:rsidR="0059297E" w:rsidRPr="00FE60F8" w:rsidRDefault="0059297E" w:rsidP="00AD5D2F">
      <w:pPr>
        <w:tabs>
          <w:tab w:val="left" w:pos="426"/>
        </w:tabs>
        <w:spacing w:line="276" w:lineRule="auto"/>
        <w:jc w:val="both"/>
        <w:rPr>
          <w:rFonts w:ascii="Arial" w:eastAsia="Calibri" w:hAnsi="Arial" w:cs="Arial"/>
          <w:color w:val="000000" w:themeColor="text1"/>
          <w:sz w:val="22"/>
        </w:rPr>
      </w:pPr>
    </w:p>
    <w:p w14:paraId="314167B9" w14:textId="7183EF05" w:rsidR="0059297E" w:rsidRPr="00FE60F8" w:rsidRDefault="0059297E"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«1.</w:t>
      </w:r>
      <w:r w:rsidRPr="00FE60F8">
        <w:rPr>
          <w:rFonts w:ascii="Arial" w:eastAsia="Calibri" w:hAnsi="Arial" w:cs="Arial"/>
          <w:color w:val="000000" w:themeColor="text1"/>
          <w:sz w:val="22"/>
        </w:rPr>
        <w:tab/>
        <w:t>¿La inhabilidad prevista en el literal d) del numeral 2º del artículo 8 de la Ley 80 de 1993 es aplicable a entidades públicas que por disposición legal tienen su propio sistema de contratación o están exceptuadas?</w:t>
      </w:r>
    </w:p>
    <w:p w14:paraId="517F252F" w14:textId="77777777" w:rsidR="00136931" w:rsidRPr="00FE60F8" w:rsidRDefault="00136931"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»2.</w:t>
      </w:r>
      <w:r w:rsidRPr="00FE60F8">
        <w:rPr>
          <w:rFonts w:ascii="Arial" w:eastAsia="Calibri" w:hAnsi="Arial" w:cs="Arial"/>
          <w:color w:val="000000" w:themeColor="text1"/>
          <w:sz w:val="22"/>
        </w:rPr>
        <w:tab/>
        <w:t>¿La inhabilidad prevista en el literal d) del numeral 2º del artículo 8 de la Ley 80 de 1993 no aplica a entidades públicas que por disposición legal tienen su propio sistema de contratación y que además son sociedades anónimas o de economía mixta o están exceptuadas?</w:t>
      </w:r>
    </w:p>
    <w:p w14:paraId="20322F39" w14:textId="43C83DA4" w:rsidR="00136931" w:rsidRPr="00FE60F8" w:rsidRDefault="00136931"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»3. ¿La inhabilidad aplica cuando la entidad estatal es contratante o contratista?</w:t>
      </w:r>
    </w:p>
    <w:p w14:paraId="1674D4ED" w14:textId="06AD65B3" w:rsidR="00136931" w:rsidRPr="00FE60F8" w:rsidRDefault="00136931"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»4.</w:t>
      </w:r>
      <w:r w:rsidRPr="00FE60F8">
        <w:rPr>
          <w:rFonts w:ascii="Arial" w:eastAsia="Calibri" w:hAnsi="Arial" w:cs="Arial"/>
          <w:color w:val="000000" w:themeColor="text1"/>
          <w:sz w:val="22"/>
        </w:rPr>
        <w:tab/>
        <w:t>¿La inhabilidad no aplica cuando el servidor público de los niveles directivo o asesor de la entidad estatal, contratante o contratista, se aparta expresamente y por completo del trámite contractual correspondiente? [...]</w:t>
      </w:r>
    </w:p>
    <w:p w14:paraId="31F8491C" w14:textId="6EF097FE" w:rsidR="00136931" w:rsidRPr="00FE60F8" w:rsidRDefault="00136931"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»5. ¿Si el servidor público de los niveles directivo o asesor de la entidad estatal, contratante o contratista, no tiene relación alguna con el contrato, puede entenderse que la inhabilidad no aplica?</w:t>
      </w:r>
    </w:p>
    <w:p w14:paraId="700C6B80" w14:textId="0F2463ED" w:rsidR="00136931" w:rsidRPr="00FE60F8" w:rsidRDefault="00136931"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»6. ¿La inhabilidad solo aplica para los contratos que se rigen por la Ley 80, tales como contratos de obra, prestación de servicios, consultoría, concesión o encargo fiduciario o también aplica a contratos que se rigen por las normas civiles y comerciales tales como arrendamiento, comodato, donación? ¿Puede entenderse que para efectos de inhabilidades los contratos de arrendamiento, comodato y de donación están exceptuados de la inhabilidad en mención? </w:t>
      </w:r>
    </w:p>
    <w:p w14:paraId="03335ACB" w14:textId="77777777" w:rsidR="00136931" w:rsidRPr="00FE60F8" w:rsidRDefault="00136931"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»7. ¿La inhabilidad tiene aplicación respecto de contratos interadministrativos?».</w:t>
      </w:r>
    </w:p>
    <w:p w14:paraId="486EC919" w14:textId="6CCBFDE7" w:rsidR="0059297E" w:rsidRPr="00FE60F8" w:rsidRDefault="0059297E" w:rsidP="00AD5D2F">
      <w:pPr>
        <w:tabs>
          <w:tab w:val="left" w:pos="426"/>
        </w:tabs>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w:t>
      </w:r>
    </w:p>
    <w:p w14:paraId="68D87210" w14:textId="77777777" w:rsidR="00136931" w:rsidRPr="00FE60F8" w:rsidRDefault="00136931" w:rsidP="00AD5D2F">
      <w:pPr>
        <w:tabs>
          <w:tab w:val="left" w:pos="426"/>
        </w:tabs>
        <w:spacing w:line="276" w:lineRule="auto"/>
        <w:jc w:val="both"/>
        <w:rPr>
          <w:rFonts w:ascii="Arial" w:eastAsia="Calibri" w:hAnsi="Arial" w:cs="Arial"/>
          <w:color w:val="000000" w:themeColor="text1"/>
          <w:sz w:val="22"/>
        </w:rPr>
      </w:pPr>
    </w:p>
    <w:p w14:paraId="2FD6C41C" w14:textId="021A23A4" w:rsidR="00136931" w:rsidRPr="00FE60F8" w:rsidRDefault="00136931" w:rsidP="00AD5D2F">
      <w:pPr>
        <w:tabs>
          <w:tab w:val="left" w:pos="426"/>
        </w:tabs>
        <w:spacing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2. Consideraciones</w:t>
      </w:r>
    </w:p>
    <w:p w14:paraId="3FD5F8F6" w14:textId="0EBCB98F" w:rsidR="00136931" w:rsidRPr="00FE60F8" w:rsidRDefault="00136931" w:rsidP="00AD5D2F">
      <w:pPr>
        <w:tabs>
          <w:tab w:val="left" w:pos="426"/>
        </w:tabs>
        <w:spacing w:line="276" w:lineRule="auto"/>
        <w:jc w:val="both"/>
        <w:rPr>
          <w:rFonts w:ascii="Arial" w:eastAsia="Calibri" w:hAnsi="Arial" w:cs="Arial"/>
          <w:b/>
          <w:color w:val="000000" w:themeColor="text1"/>
          <w:sz w:val="22"/>
        </w:rPr>
      </w:pPr>
    </w:p>
    <w:p w14:paraId="7927524D" w14:textId="79D467F6" w:rsidR="00136931" w:rsidRPr="00FE60F8" w:rsidRDefault="00136931" w:rsidP="00AD5D2F">
      <w:pPr>
        <w:tabs>
          <w:tab w:val="left" w:pos="426"/>
        </w:tabs>
        <w:spacing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 xml:space="preserve">2.1 </w:t>
      </w:r>
      <w:r w:rsidR="008042B7" w:rsidRPr="00FE60F8">
        <w:rPr>
          <w:rFonts w:ascii="Arial" w:eastAsia="Calibri" w:hAnsi="Arial" w:cs="Arial"/>
          <w:b/>
          <w:color w:val="000000" w:themeColor="text1"/>
          <w:sz w:val="22"/>
        </w:rPr>
        <w:t>Aplicación del régimen de inhabilidades e incompatibilidades a las entidades de régimen especial</w:t>
      </w:r>
    </w:p>
    <w:p w14:paraId="11493406" w14:textId="77777777" w:rsidR="00067D3C" w:rsidRPr="00FE60F8" w:rsidRDefault="00067D3C" w:rsidP="00AD5D2F">
      <w:pPr>
        <w:spacing w:line="276" w:lineRule="auto"/>
        <w:ind w:firstLine="708"/>
        <w:jc w:val="both"/>
        <w:rPr>
          <w:rFonts w:ascii="Arial" w:eastAsia="Calibri" w:hAnsi="Arial" w:cs="Arial"/>
          <w:color w:val="000000" w:themeColor="text1"/>
          <w:sz w:val="22"/>
        </w:rPr>
      </w:pPr>
    </w:p>
    <w:p w14:paraId="21EF056B" w14:textId="77713CA0" w:rsidR="00067D3C" w:rsidRPr="00FE60F8" w:rsidRDefault="00067D3C" w:rsidP="00067D3C">
      <w:pPr>
        <w:spacing w:before="120" w:after="120"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 xml:space="preserve">a) Definición de las entidades de régimen especial </w:t>
      </w:r>
      <w:r w:rsidR="00133C6A" w:rsidRPr="00FE60F8">
        <w:rPr>
          <w:rFonts w:ascii="Arial" w:eastAsia="Calibri" w:hAnsi="Arial" w:cs="Arial"/>
          <w:b/>
          <w:color w:val="000000" w:themeColor="text1"/>
          <w:sz w:val="22"/>
        </w:rPr>
        <w:t>y su marco legal</w:t>
      </w:r>
    </w:p>
    <w:p w14:paraId="54EC968B" w14:textId="77777777" w:rsidR="00067D3C" w:rsidRPr="00FE60F8" w:rsidRDefault="00067D3C" w:rsidP="00AD5D2F">
      <w:pPr>
        <w:spacing w:line="276" w:lineRule="auto"/>
        <w:jc w:val="both"/>
        <w:rPr>
          <w:rFonts w:ascii="Arial" w:eastAsia="Calibri" w:hAnsi="Arial" w:cs="Arial"/>
          <w:color w:val="000000" w:themeColor="text1"/>
          <w:sz w:val="22"/>
        </w:rPr>
      </w:pPr>
    </w:p>
    <w:p w14:paraId="606D87E3" w14:textId="618FFA4C" w:rsidR="00067D3C" w:rsidRPr="00FE60F8" w:rsidRDefault="00067D3C" w:rsidP="00AD5D2F">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Las entidades de régimen especial son aquellas que</w:t>
      </w:r>
      <w:r w:rsidR="00133C6A"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por expresa disposición legal</w:t>
      </w:r>
      <w:r w:rsidR="00133C6A" w:rsidRPr="00FE60F8">
        <w:rPr>
          <w:rFonts w:ascii="Arial" w:eastAsia="Calibri" w:hAnsi="Arial" w:cs="Arial"/>
          <w:color w:val="000000" w:themeColor="text1"/>
          <w:sz w:val="22"/>
        </w:rPr>
        <w:t xml:space="preserve"> y por su naturaleza o situación de competencia, tienen condiciones diferenciales respecto de la normativa de contratación pública</w:t>
      </w:r>
      <w:r w:rsidR="00FB5046" w:rsidRPr="00FE60F8">
        <w:rPr>
          <w:rFonts w:ascii="Arial" w:eastAsia="Calibri" w:hAnsi="Arial" w:cs="Arial"/>
          <w:color w:val="000000" w:themeColor="text1"/>
          <w:sz w:val="22"/>
        </w:rPr>
        <w:t xml:space="preserve">. Esto quiere decir que </w:t>
      </w:r>
      <w:r w:rsidR="00AA02BC" w:rsidRPr="00FE60F8">
        <w:rPr>
          <w:rFonts w:ascii="Arial" w:eastAsia="Calibri" w:hAnsi="Arial" w:cs="Arial"/>
          <w:color w:val="000000" w:themeColor="text1"/>
          <w:sz w:val="22"/>
        </w:rPr>
        <w:t>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w:t>
      </w:r>
      <w:r w:rsidR="00EE036B" w:rsidRPr="00FE60F8">
        <w:rPr>
          <w:rFonts w:ascii="Arial" w:eastAsia="Calibri" w:hAnsi="Arial" w:cs="Arial"/>
          <w:color w:val="000000" w:themeColor="text1"/>
          <w:sz w:val="22"/>
        </w:rPr>
        <w:t xml:space="preserve"> y en sus manuales de contratación</w:t>
      </w:r>
      <w:r w:rsidR="00AA02BC" w:rsidRPr="00FE60F8">
        <w:rPr>
          <w:rFonts w:ascii="Arial" w:eastAsia="Calibri" w:hAnsi="Arial" w:cs="Arial"/>
          <w:color w:val="000000" w:themeColor="text1"/>
          <w:sz w:val="22"/>
        </w:rPr>
        <w:t>.</w:t>
      </w:r>
    </w:p>
    <w:p w14:paraId="39443775" w14:textId="5F17A83A" w:rsidR="00EE036B" w:rsidRPr="00FE60F8" w:rsidRDefault="00EE036B" w:rsidP="00ED676E">
      <w:pPr>
        <w:spacing w:before="120" w:after="120"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ab/>
        <w:t xml:space="preserve">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w:t>
      </w:r>
      <w:r w:rsidR="00AD5D2F" w:rsidRPr="00FE60F8">
        <w:rPr>
          <w:rFonts w:ascii="Arial" w:eastAsia="Calibri" w:hAnsi="Arial" w:cs="Arial"/>
          <w:color w:val="000000" w:themeColor="text1"/>
          <w:sz w:val="22"/>
        </w:rPr>
        <w:t>la</w:t>
      </w:r>
      <w:r w:rsidRPr="00FE60F8">
        <w:rPr>
          <w:rFonts w:ascii="Arial" w:eastAsia="Calibri" w:hAnsi="Arial" w:cs="Arial"/>
          <w:color w:val="000000" w:themeColor="text1"/>
          <w:sz w:val="22"/>
        </w:rPr>
        <w:t xml:space="preserve"> contratación.</w:t>
      </w:r>
      <w:r w:rsidR="00983FB7" w:rsidRPr="00FE60F8">
        <w:rPr>
          <w:rFonts w:ascii="Arial" w:eastAsia="Calibri" w:hAnsi="Arial" w:cs="Arial"/>
          <w:color w:val="000000" w:themeColor="text1"/>
          <w:sz w:val="22"/>
        </w:rPr>
        <w:t xml:space="preserve"> La Agencia Nacional de Contratación Pública - Colombia Compra Eficiente expidió </w:t>
      </w:r>
      <w:r w:rsidR="00ED676E" w:rsidRPr="00FE60F8">
        <w:rPr>
          <w:rFonts w:ascii="Arial" w:eastAsia="Calibri" w:hAnsi="Arial" w:cs="Arial"/>
          <w:color w:val="000000" w:themeColor="text1"/>
          <w:sz w:val="22"/>
        </w:rPr>
        <w:t xml:space="preserve">la Guía para las Entidades Estatales con régimen especial de contratación, </w:t>
      </w:r>
      <w:r w:rsidR="00AD5D2F" w:rsidRPr="00FE60F8">
        <w:rPr>
          <w:rFonts w:ascii="Arial" w:eastAsia="Calibri" w:hAnsi="Arial" w:cs="Arial"/>
          <w:color w:val="000000" w:themeColor="text1"/>
          <w:sz w:val="22"/>
        </w:rPr>
        <w:t>que</w:t>
      </w:r>
      <w:r w:rsidR="00ED676E" w:rsidRPr="00FE60F8">
        <w:rPr>
          <w:rFonts w:ascii="Arial" w:eastAsia="Calibri" w:hAnsi="Arial" w:cs="Arial"/>
          <w:color w:val="000000" w:themeColor="text1"/>
          <w:sz w:val="22"/>
        </w:rPr>
        <w:t xml:space="preserve"> las define </w:t>
      </w:r>
      <w:r w:rsidR="00AD5D2F" w:rsidRPr="00FE60F8">
        <w:rPr>
          <w:rFonts w:ascii="Arial" w:eastAsia="Calibri" w:hAnsi="Arial" w:cs="Arial"/>
          <w:color w:val="000000" w:themeColor="text1"/>
          <w:sz w:val="22"/>
        </w:rPr>
        <w:t>como</w:t>
      </w:r>
      <w:r w:rsidR="00ED676E" w:rsidRPr="00FE60F8">
        <w:rPr>
          <w:rFonts w:ascii="Arial" w:eastAsia="Calibri" w:hAnsi="Arial" w:cs="Arial"/>
          <w:color w:val="000000" w:themeColor="text1"/>
          <w:sz w:val="22"/>
        </w:rPr>
        <w:t xml:space="preserve"> aquellas que contratan con un régimen distinto a la</w:t>
      </w:r>
      <w:r w:rsidR="00AD5D2F" w:rsidRPr="00FE60F8">
        <w:rPr>
          <w:rFonts w:ascii="Arial" w:eastAsia="Calibri" w:hAnsi="Arial" w:cs="Arial"/>
          <w:color w:val="000000" w:themeColor="text1"/>
          <w:sz w:val="22"/>
        </w:rPr>
        <w:t>s</w:t>
      </w:r>
      <w:r w:rsidR="00ED676E" w:rsidRPr="00FE60F8">
        <w:rPr>
          <w:rFonts w:ascii="Arial" w:eastAsia="Calibri" w:hAnsi="Arial" w:cs="Arial"/>
          <w:color w:val="000000" w:themeColor="text1"/>
          <w:sz w:val="22"/>
        </w:rPr>
        <w:t xml:space="preserve"> Ley</w:t>
      </w:r>
      <w:r w:rsidR="00AD5D2F" w:rsidRPr="00FE60F8">
        <w:rPr>
          <w:rFonts w:ascii="Arial" w:eastAsia="Calibri" w:hAnsi="Arial" w:cs="Arial"/>
          <w:color w:val="000000" w:themeColor="text1"/>
          <w:sz w:val="22"/>
        </w:rPr>
        <w:t>es</w:t>
      </w:r>
      <w:r w:rsidR="00ED676E" w:rsidRPr="00FE60F8">
        <w:rPr>
          <w:rFonts w:ascii="Arial" w:eastAsia="Calibri" w:hAnsi="Arial" w:cs="Arial"/>
          <w:color w:val="000000" w:themeColor="text1"/>
          <w:sz w:val="22"/>
        </w:rPr>
        <w:t xml:space="preserve"> 80 de 1993 y 1150 de 2007</w:t>
      </w:r>
      <w:r w:rsidR="00ED676E" w:rsidRPr="00FE60F8">
        <w:rPr>
          <w:rStyle w:val="Refdenotaalpie"/>
          <w:rFonts w:ascii="Arial" w:eastAsia="Calibri" w:hAnsi="Arial" w:cs="Arial"/>
          <w:color w:val="000000" w:themeColor="text1"/>
          <w:sz w:val="22"/>
        </w:rPr>
        <w:footnoteReference w:id="1"/>
      </w:r>
      <w:r w:rsidR="00ED676E" w:rsidRPr="00FE60F8">
        <w:rPr>
          <w:rFonts w:ascii="Arial" w:eastAsia="Calibri" w:hAnsi="Arial" w:cs="Arial"/>
          <w:color w:val="000000" w:themeColor="text1"/>
          <w:sz w:val="22"/>
        </w:rPr>
        <w:t>.</w:t>
      </w:r>
    </w:p>
    <w:p w14:paraId="4D75401E" w14:textId="774ADBA8" w:rsidR="002C5BDA" w:rsidRPr="00FE60F8" w:rsidRDefault="00AA02BC" w:rsidP="00AD5D2F">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ab/>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w:t>
      </w:r>
      <w:r w:rsidR="00712C0A" w:rsidRPr="00FE60F8">
        <w:rPr>
          <w:rFonts w:ascii="Arial" w:eastAsia="Calibri" w:hAnsi="Arial" w:cs="Arial"/>
          <w:color w:val="000000" w:themeColor="text1"/>
          <w:sz w:val="22"/>
        </w:rPr>
        <w:t xml:space="preserve"> que son trasversales a todas las entidades, sin importar su régimen legal,</w:t>
      </w:r>
      <w:r w:rsidR="00172DDD" w:rsidRPr="00FE60F8">
        <w:rPr>
          <w:rFonts w:ascii="Arial" w:eastAsia="Calibri" w:hAnsi="Arial" w:cs="Arial"/>
          <w:color w:val="000000" w:themeColor="text1"/>
          <w:sz w:val="22"/>
        </w:rPr>
        <w:t xml:space="preserve"> de las cuales se estudiará, en particular, lo relacionado con </w:t>
      </w:r>
      <w:r w:rsidR="006623D9" w:rsidRPr="00FE60F8">
        <w:rPr>
          <w:rFonts w:ascii="Arial" w:eastAsia="Calibri" w:hAnsi="Arial" w:cs="Arial"/>
          <w:color w:val="000000" w:themeColor="text1"/>
          <w:sz w:val="22"/>
        </w:rPr>
        <w:t xml:space="preserve">las </w:t>
      </w:r>
      <w:r w:rsidR="00172DDD" w:rsidRPr="00FE60F8">
        <w:rPr>
          <w:rFonts w:ascii="Arial" w:eastAsia="Calibri" w:hAnsi="Arial" w:cs="Arial"/>
          <w:color w:val="000000" w:themeColor="text1"/>
          <w:sz w:val="22"/>
        </w:rPr>
        <w:t>inhabilidades e incompatibilidades para efectos de resolver su consulta.</w:t>
      </w:r>
      <w:r w:rsidR="0064589C" w:rsidRPr="00FE60F8">
        <w:rPr>
          <w:rFonts w:ascii="Arial" w:eastAsia="Calibri" w:hAnsi="Arial" w:cs="Arial"/>
          <w:color w:val="000000" w:themeColor="text1"/>
          <w:sz w:val="22"/>
        </w:rPr>
        <w:t xml:space="preserve"> L</w:t>
      </w:r>
      <w:r w:rsidR="00FC5525" w:rsidRPr="00FE60F8">
        <w:rPr>
          <w:rFonts w:ascii="Arial" w:eastAsia="Calibri" w:hAnsi="Arial" w:cs="Arial"/>
          <w:color w:val="000000" w:themeColor="text1"/>
          <w:sz w:val="22"/>
        </w:rPr>
        <w:t xml:space="preserve">o anterior es reafirmado por el Consejo de Estado, </w:t>
      </w:r>
      <w:r w:rsidR="0064589C" w:rsidRPr="00FE60F8">
        <w:rPr>
          <w:rFonts w:ascii="Arial" w:eastAsia="Calibri" w:hAnsi="Arial" w:cs="Arial"/>
          <w:color w:val="000000" w:themeColor="text1"/>
          <w:sz w:val="22"/>
        </w:rPr>
        <w:t>que destaca las reglas que sigue la contratación de las entidades de régimen especial:</w:t>
      </w:r>
    </w:p>
    <w:p w14:paraId="74C8FFA8" w14:textId="5E04B662" w:rsidR="0064589C" w:rsidRPr="00FE60F8" w:rsidRDefault="0064589C" w:rsidP="00AD5D2F">
      <w:pPr>
        <w:jc w:val="both"/>
        <w:rPr>
          <w:rFonts w:ascii="Arial" w:eastAsia="Calibri" w:hAnsi="Arial" w:cs="Arial"/>
          <w:color w:val="000000" w:themeColor="text1"/>
          <w:sz w:val="22"/>
        </w:rPr>
      </w:pPr>
    </w:p>
    <w:p w14:paraId="0FCBF9A8" w14:textId="299DA558" w:rsidR="0064589C" w:rsidRPr="00FE60F8" w:rsidRDefault="0064589C" w:rsidP="00AD5D2F">
      <w:pPr>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w:t>
      </w:r>
      <w:r w:rsidR="00AD5D2F" w:rsidRPr="00FE60F8">
        <w:rPr>
          <w:rFonts w:ascii="Arial" w:eastAsia="Calibri" w:hAnsi="Arial" w:cs="Arial"/>
          <w:color w:val="000000" w:themeColor="text1"/>
          <w:sz w:val="21"/>
          <w:szCs w:val="21"/>
        </w:rPr>
        <w:t xml:space="preserve"> </w:t>
      </w:r>
      <w:r w:rsidRPr="00FE60F8">
        <w:rPr>
          <w:rFonts w:ascii="Arial" w:eastAsia="Calibri" w:hAnsi="Arial" w:cs="Arial"/>
          <w:color w:val="000000" w:themeColor="text1"/>
          <w:sz w:val="21"/>
          <w:szCs w:val="21"/>
        </w:rPr>
        <w:t>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33B5CC5" w14:textId="77777777" w:rsidR="0064589C" w:rsidRPr="00FE60F8" w:rsidRDefault="0064589C" w:rsidP="00AD5D2F">
      <w:pPr>
        <w:ind w:left="709" w:right="709"/>
        <w:jc w:val="both"/>
        <w:rPr>
          <w:rFonts w:ascii="Arial" w:eastAsia="Calibri" w:hAnsi="Arial" w:cs="Arial"/>
          <w:color w:val="000000" w:themeColor="text1"/>
          <w:sz w:val="21"/>
          <w:szCs w:val="21"/>
        </w:rPr>
      </w:pPr>
    </w:p>
    <w:p w14:paraId="348A7504" w14:textId="77777777" w:rsidR="0064589C" w:rsidRPr="00FE60F8" w:rsidRDefault="0064589C" w:rsidP="00AD5D2F">
      <w:pPr>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32DBAAA4" w14:textId="77777777" w:rsidR="0064589C" w:rsidRPr="00FE60F8" w:rsidRDefault="0064589C" w:rsidP="00AD5D2F">
      <w:pPr>
        <w:ind w:left="709" w:right="709"/>
        <w:jc w:val="both"/>
        <w:rPr>
          <w:rFonts w:ascii="Arial" w:eastAsia="Calibri" w:hAnsi="Arial" w:cs="Arial"/>
          <w:color w:val="000000" w:themeColor="text1"/>
          <w:sz w:val="21"/>
          <w:szCs w:val="21"/>
        </w:rPr>
      </w:pPr>
    </w:p>
    <w:p w14:paraId="75D5AC3C" w14:textId="41E2776B" w:rsidR="0064589C" w:rsidRPr="00FE60F8" w:rsidRDefault="0064589C" w:rsidP="00AD5D2F">
      <w:pPr>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1"/>
          <w:szCs w:val="21"/>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004D4B05" w:rsidRPr="00FE60F8">
        <w:rPr>
          <w:rStyle w:val="Refdenotaalpie"/>
          <w:rFonts w:ascii="Arial" w:eastAsia="Calibri" w:hAnsi="Arial" w:cs="Arial"/>
          <w:color w:val="000000" w:themeColor="text1"/>
          <w:sz w:val="22"/>
        </w:rPr>
        <w:footnoteReference w:id="2"/>
      </w:r>
      <w:r w:rsidRPr="00FE60F8">
        <w:rPr>
          <w:rFonts w:ascii="Arial" w:eastAsia="Calibri" w:hAnsi="Arial" w:cs="Arial"/>
          <w:color w:val="000000" w:themeColor="text1"/>
          <w:sz w:val="22"/>
        </w:rPr>
        <w:t>.</w:t>
      </w:r>
    </w:p>
    <w:p w14:paraId="4B1CEAC0" w14:textId="77777777" w:rsidR="0064589C" w:rsidRPr="00FE60F8" w:rsidRDefault="0064589C" w:rsidP="00AD5D2F">
      <w:pPr>
        <w:spacing w:line="276" w:lineRule="auto"/>
        <w:jc w:val="both"/>
        <w:rPr>
          <w:rFonts w:ascii="Arial" w:eastAsia="Calibri" w:hAnsi="Arial" w:cs="Arial"/>
          <w:color w:val="000000" w:themeColor="text1"/>
          <w:sz w:val="22"/>
        </w:rPr>
      </w:pPr>
    </w:p>
    <w:p w14:paraId="6B2B2002" w14:textId="7883ABEA" w:rsidR="00AA02BC" w:rsidRPr="00FE60F8" w:rsidRDefault="00AA02BC"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w:t>
      </w:r>
      <w:r w:rsidR="00AD5D2F"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deben indicar el contenido de las propuestas y los procedimientos de selección</w:t>
      </w:r>
      <w:r w:rsidR="00EE37FA"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llevar una descripción precisa del procedimiento, los plazos de las etapas y los criterios de evaluación y desempate</w:t>
      </w:r>
      <w:r w:rsidR="00EE37FA"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y todos los criterios necesarios para garantizar la selección objetiva, la </w:t>
      </w:r>
      <w:r w:rsidR="00EE37FA" w:rsidRPr="00FE60F8">
        <w:rPr>
          <w:rFonts w:ascii="Arial" w:eastAsia="Calibri" w:hAnsi="Arial" w:cs="Arial"/>
          <w:color w:val="000000" w:themeColor="text1"/>
          <w:sz w:val="22"/>
        </w:rPr>
        <w:t>protección</w:t>
      </w:r>
      <w:r w:rsidRPr="00FE60F8">
        <w:rPr>
          <w:rFonts w:ascii="Arial" w:eastAsia="Calibri" w:hAnsi="Arial" w:cs="Arial"/>
          <w:color w:val="000000" w:themeColor="text1"/>
          <w:sz w:val="22"/>
        </w:rPr>
        <w:t xml:space="preserve"> del interés general y el valor por dinero.</w:t>
      </w:r>
    </w:p>
    <w:p w14:paraId="66B05F1F" w14:textId="6E673407" w:rsidR="00AA02BC" w:rsidRPr="00FE60F8" w:rsidRDefault="00AA02BC" w:rsidP="00AA02BC">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Así mismo, estas entidades deben cumplir unas obligaciones transversales a</w:t>
      </w:r>
      <w:r w:rsidR="00242147" w:rsidRPr="00FE60F8">
        <w:rPr>
          <w:rFonts w:ascii="Arial" w:eastAsia="Calibri" w:hAnsi="Arial" w:cs="Arial"/>
          <w:color w:val="000000" w:themeColor="text1"/>
          <w:sz w:val="22"/>
        </w:rPr>
        <w:t xml:space="preserve"> la contratación pública</w:t>
      </w:r>
      <w:r w:rsidRPr="00FE60F8">
        <w:rPr>
          <w:rFonts w:ascii="Arial" w:eastAsia="Calibri" w:hAnsi="Arial" w:cs="Arial"/>
          <w:color w:val="000000" w:themeColor="text1"/>
          <w:sz w:val="22"/>
        </w:rPr>
        <w:t>, entre ellas la elaboración del Plan Anual de Adquisiciones, la publicación de sus proce</w:t>
      </w:r>
      <w:r w:rsidR="00714192" w:rsidRPr="00FE60F8">
        <w:rPr>
          <w:rFonts w:ascii="Arial" w:eastAsia="Calibri" w:hAnsi="Arial" w:cs="Arial"/>
          <w:color w:val="000000" w:themeColor="text1"/>
          <w:sz w:val="22"/>
        </w:rPr>
        <w:t>dimientos</w:t>
      </w:r>
      <w:r w:rsidRPr="00FE60F8">
        <w:rPr>
          <w:rFonts w:ascii="Arial" w:eastAsia="Calibri" w:hAnsi="Arial" w:cs="Arial"/>
          <w:color w:val="000000" w:themeColor="text1"/>
          <w:sz w:val="22"/>
        </w:rPr>
        <w:t xml:space="preserve"> de selección a través de la herramienta SECOP —en la sección Régimen Especial—, hacer uso del clasificador de bienes y servicios de las </w:t>
      </w:r>
      <w:r w:rsidRPr="00FE60F8">
        <w:rPr>
          <w:rFonts w:ascii="Arial" w:eastAsia="Calibri" w:hAnsi="Arial" w:cs="Arial"/>
          <w:color w:val="000000" w:themeColor="text1"/>
          <w:sz w:val="22"/>
        </w:rPr>
        <w:lastRenderedPageBreak/>
        <w:t>Naciones Unidas</w:t>
      </w:r>
      <w:r w:rsidR="00242147"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reportar las sanciones, multas, inhabilidades e incompatibilidades de los proveedores de la entidad</w:t>
      </w:r>
      <w:r w:rsidR="00242147" w:rsidRPr="00FE60F8">
        <w:rPr>
          <w:rFonts w:ascii="Arial" w:eastAsia="Calibri" w:hAnsi="Arial" w:cs="Arial"/>
          <w:color w:val="000000" w:themeColor="text1"/>
          <w:sz w:val="22"/>
        </w:rPr>
        <w:t xml:space="preserve"> y analizar el sector económico de los oferentes, entre otras</w:t>
      </w:r>
      <w:r w:rsidRPr="00FE60F8">
        <w:rPr>
          <w:rFonts w:ascii="Arial" w:eastAsia="Calibri" w:hAnsi="Arial" w:cs="Arial"/>
          <w:color w:val="000000" w:themeColor="text1"/>
          <w:sz w:val="22"/>
        </w:rPr>
        <w:t>.</w:t>
      </w:r>
    </w:p>
    <w:p w14:paraId="4795FA5C" w14:textId="589DC895" w:rsidR="00AA02BC" w:rsidRPr="00FE60F8" w:rsidRDefault="006623D9"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Finalmente, s</w:t>
      </w:r>
      <w:r w:rsidR="00A844C9" w:rsidRPr="00FE60F8">
        <w:rPr>
          <w:rFonts w:ascii="Arial" w:eastAsia="Calibri" w:hAnsi="Arial" w:cs="Arial"/>
          <w:color w:val="000000" w:themeColor="text1"/>
          <w:sz w:val="22"/>
        </w:rPr>
        <w:t>e</w:t>
      </w:r>
      <w:r w:rsidR="00EE37FA" w:rsidRPr="00FE60F8">
        <w:rPr>
          <w:rFonts w:ascii="Arial" w:eastAsia="Calibri" w:hAnsi="Arial" w:cs="Arial"/>
          <w:color w:val="000000" w:themeColor="text1"/>
          <w:sz w:val="22"/>
        </w:rPr>
        <w:t xml:space="preserve"> debe tener en cuenta que las cláusulas excepcionales no se encuentran contempladas en el derecho común, estas se encuentran limitadas no sólo al uso del Estatuto General de Contratación de la Administración Pública sino a algunos tipos de contratos específicos. En ese sentido, la única forma en que una entidad sujeta a un régimen especial pueda </w:t>
      </w:r>
      <w:r w:rsidR="00AD5D2F" w:rsidRPr="00FE60F8">
        <w:rPr>
          <w:rFonts w:ascii="Arial" w:eastAsia="Calibri" w:hAnsi="Arial" w:cs="Arial"/>
          <w:color w:val="000000" w:themeColor="text1"/>
          <w:sz w:val="22"/>
        </w:rPr>
        <w:t>usar</w:t>
      </w:r>
      <w:r w:rsidR="00EE37FA" w:rsidRPr="00FE60F8">
        <w:rPr>
          <w:rFonts w:ascii="Arial" w:eastAsia="Calibri" w:hAnsi="Arial" w:cs="Arial"/>
          <w:color w:val="000000" w:themeColor="text1"/>
          <w:sz w:val="22"/>
        </w:rPr>
        <w:t xml:space="preserve"> estas cláusulas es si su norma de creación lo establece. De modo que si una Entidad sujeta al régimen especial requiere sancionar o dar por terminado el contrato debe acudir al juez competente</w:t>
      </w:r>
      <w:r w:rsidR="00035DB3" w:rsidRPr="00FE60F8">
        <w:rPr>
          <w:rStyle w:val="Refdenotaalpie"/>
          <w:rFonts w:ascii="Arial" w:eastAsia="Calibri" w:hAnsi="Arial" w:cs="Arial"/>
          <w:color w:val="000000" w:themeColor="text1"/>
          <w:sz w:val="22"/>
        </w:rPr>
        <w:footnoteReference w:id="3"/>
      </w:r>
      <w:r w:rsidR="00EE37FA" w:rsidRPr="00FE60F8">
        <w:rPr>
          <w:rFonts w:ascii="Arial" w:eastAsia="Calibri" w:hAnsi="Arial" w:cs="Arial"/>
          <w:color w:val="000000" w:themeColor="text1"/>
          <w:sz w:val="22"/>
        </w:rPr>
        <w:t>.</w:t>
      </w:r>
    </w:p>
    <w:p w14:paraId="1DA317A2" w14:textId="77777777" w:rsidR="002C5BDA" w:rsidRPr="00FE60F8" w:rsidRDefault="002C5BDA" w:rsidP="00AD5D2F">
      <w:pPr>
        <w:spacing w:line="276" w:lineRule="auto"/>
        <w:ind w:firstLine="708"/>
        <w:jc w:val="both"/>
        <w:rPr>
          <w:rFonts w:ascii="Arial" w:eastAsia="Calibri" w:hAnsi="Arial" w:cs="Arial"/>
          <w:color w:val="000000" w:themeColor="text1"/>
          <w:sz w:val="22"/>
        </w:rPr>
      </w:pPr>
    </w:p>
    <w:p w14:paraId="5B5DA79D" w14:textId="521B4F24" w:rsidR="00AA02BC" w:rsidRPr="00FE60F8" w:rsidRDefault="00AA02BC" w:rsidP="00AD5D2F">
      <w:pPr>
        <w:spacing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b) Inhabilidades e incompatibilidades respecto de las entidades de régimen especial</w:t>
      </w:r>
    </w:p>
    <w:p w14:paraId="4E418459" w14:textId="77777777" w:rsidR="00067D3C" w:rsidRPr="00FE60F8" w:rsidRDefault="00067D3C" w:rsidP="00AD5D2F">
      <w:pPr>
        <w:spacing w:line="276" w:lineRule="auto"/>
        <w:jc w:val="both"/>
        <w:rPr>
          <w:rFonts w:ascii="Arial" w:eastAsia="Calibri" w:hAnsi="Arial" w:cs="Arial"/>
          <w:color w:val="000000" w:themeColor="text1"/>
          <w:sz w:val="22"/>
        </w:rPr>
      </w:pPr>
    </w:p>
    <w:p w14:paraId="3C546915" w14:textId="59B85F13" w:rsidR="0059297E" w:rsidRPr="00FE60F8" w:rsidRDefault="0059297E" w:rsidP="00ED1CF3">
      <w:pPr>
        <w:spacing w:before="120" w:after="120"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La Ley 80 de 1993, en el artículo 8, regula las inhabilidades e incompatibilidades para contratar con las entidades estatales, previstas para restringir dos situaciones: i) participar en proce</w:t>
      </w:r>
      <w:r w:rsidR="00493076" w:rsidRPr="00FE60F8">
        <w:rPr>
          <w:rFonts w:ascii="Arial" w:eastAsia="Calibri" w:hAnsi="Arial" w:cs="Arial"/>
          <w:color w:val="000000" w:themeColor="text1"/>
          <w:sz w:val="22"/>
        </w:rPr>
        <w:t>dimientos</w:t>
      </w:r>
      <w:r w:rsidRPr="00FE60F8">
        <w:rPr>
          <w:rFonts w:ascii="Arial" w:eastAsia="Calibri" w:hAnsi="Arial" w:cs="Arial"/>
          <w:color w:val="000000" w:themeColor="text1"/>
          <w:sz w:val="22"/>
        </w:rPr>
        <w:t xml:space="preserve"> de selección adelantados por entidades estatales y ii) celebrar contratos, es decir que la persona natural o jurídica incursa en alguna de las causales no puede presentar oferta y, por otro lado, tampoco pueden celebrar el contrato que se derive del proce</w:t>
      </w:r>
      <w:r w:rsidR="00493076" w:rsidRPr="00FE60F8">
        <w:rPr>
          <w:rFonts w:ascii="Arial" w:eastAsia="Calibri" w:hAnsi="Arial" w:cs="Arial"/>
          <w:color w:val="000000" w:themeColor="text1"/>
          <w:sz w:val="22"/>
        </w:rPr>
        <w:t>dimiento</w:t>
      </w:r>
      <w:r w:rsidRPr="00FE60F8">
        <w:rPr>
          <w:rStyle w:val="Refdenotaalpie"/>
          <w:rFonts w:ascii="Arial" w:eastAsia="Calibri" w:hAnsi="Arial" w:cs="Arial"/>
          <w:color w:val="000000" w:themeColor="text1"/>
          <w:sz w:val="22"/>
        </w:rPr>
        <w:footnoteReference w:id="4"/>
      </w:r>
      <w:r w:rsidRPr="00FE60F8">
        <w:rPr>
          <w:rFonts w:ascii="Arial" w:eastAsia="Calibri" w:hAnsi="Arial" w:cs="Arial"/>
          <w:color w:val="000000" w:themeColor="text1"/>
          <w:sz w:val="22"/>
        </w:rPr>
        <w:t>. Sin embargo, la Ley 80 de 1993 no es la única norma que establece causales de inhabilidades e incompatibilidades, ya que la Constitución Política</w:t>
      </w:r>
      <w:r w:rsidRPr="00FE60F8">
        <w:rPr>
          <w:rStyle w:val="Refdenotaalpie"/>
          <w:rFonts w:ascii="Arial" w:eastAsia="Calibri" w:hAnsi="Arial" w:cs="Arial"/>
          <w:color w:val="000000" w:themeColor="text1"/>
          <w:sz w:val="22"/>
        </w:rPr>
        <w:footnoteReference w:id="5"/>
      </w:r>
      <w:r w:rsidRPr="00FE60F8">
        <w:rPr>
          <w:rFonts w:ascii="Arial" w:eastAsia="Calibri" w:hAnsi="Arial" w:cs="Arial"/>
          <w:color w:val="000000" w:themeColor="text1"/>
          <w:sz w:val="22"/>
        </w:rPr>
        <w:t>, la Ley 1474 de 2011</w:t>
      </w:r>
      <w:r w:rsidRPr="00FE60F8">
        <w:rPr>
          <w:rStyle w:val="Refdenotaalpie"/>
          <w:rFonts w:ascii="Arial" w:eastAsia="Calibri" w:hAnsi="Arial" w:cs="Arial"/>
          <w:color w:val="000000" w:themeColor="text1"/>
          <w:sz w:val="22"/>
        </w:rPr>
        <w:footnoteReference w:id="6"/>
      </w:r>
      <w:r w:rsidRPr="00FE60F8">
        <w:rPr>
          <w:rFonts w:ascii="Arial" w:eastAsia="Calibri" w:hAnsi="Arial" w:cs="Arial"/>
          <w:color w:val="000000" w:themeColor="text1"/>
          <w:sz w:val="22"/>
        </w:rPr>
        <w:t>, entre otras disposiciones</w:t>
      </w:r>
      <w:r w:rsidR="00AD5D2F" w:rsidRPr="00FE60F8">
        <w:rPr>
          <w:rFonts w:ascii="Arial" w:eastAsia="Calibri" w:hAnsi="Arial" w:cs="Arial"/>
          <w:color w:val="000000" w:themeColor="text1"/>
          <w:sz w:val="22"/>
        </w:rPr>
        <w:t xml:space="preserve"> legales</w:t>
      </w:r>
      <w:r w:rsidRPr="00FE60F8">
        <w:rPr>
          <w:rFonts w:ascii="Arial" w:eastAsia="Calibri" w:hAnsi="Arial" w:cs="Arial"/>
          <w:color w:val="000000" w:themeColor="text1"/>
          <w:sz w:val="22"/>
        </w:rPr>
        <w:t>, contienen situaciones que, de configurarse, le impiden a la persona natural o jurídica presentar oferta en proce</w:t>
      </w:r>
      <w:r w:rsidR="00493076" w:rsidRPr="00FE60F8">
        <w:rPr>
          <w:rFonts w:ascii="Arial" w:eastAsia="Calibri" w:hAnsi="Arial" w:cs="Arial"/>
          <w:color w:val="000000" w:themeColor="text1"/>
          <w:sz w:val="22"/>
        </w:rPr>
        <w:t>dimientos</w:t>
      </w:r>
      <w:r w:rsidRPr="00FE60F8">
        <w:rPr>
          <w:rFonts w:ascii="Arial" w:eastAsia="Calibri" w:hAnsi="Arial" w:cs="Arial"/>
          <w:color w:val="000000" w:themeColor="text1"/>
          <w:sz w:val="22"/>
        </w:rPr>
        <w:t xml:space="preserve"> de contratación de entidades estatales o celebrar contratos estatales. </w:t>
      </w:r>
    </w:p>
    <w:p w14:paraId="28C4B13C" w14:textId="6395EC25" w:rsidR="009C57A4" w:rsidRPr="00FE60F8" w:rsidRDefault="009C57A4" w:rsidP="00ED1CF3">
      <w:pPr>
        <w:spacing w:before="120" w:after="120"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ab/>
      </w:r>
      <w:r w:rsidR="00A767DD" w:rsidRPr="00FE60F8">
        <w:rPr>
          <w:rFonts w:ascii="Arial" w:eastAsia="Calibri" w:hAnsi="Arial" w:cs="Arial"/>
          <w:color w:val="000000" w:themeColor="text1"/>
          <w:sz w:val="22"/>
        </w:rPr>
        <w:t>De acuerdo con lo anterior</w:t>
      </w:r>
      <w:r w:rsidRPr="00FE60F8">
        <w:rPr>
          <w:rFonts w:ascii="Arial" w:eastAsia="Calibri" w:hAnsi="Arial" w:cs="Arial"/>
          <w:color w:val="000000" w:themeColor="text1"/>
          <w:sz w:val="22"/>
        </w:rPr>
        <w:t>,</w:t>
      </w:r>
      <w:r w:rsidR="00A767DD" w:rsidRPr="00FE60F8">
        <w:rPr>
          <w:rFonts w:ascii="Arial" w:eastAsia="Calibri" w:hAnsi="Arial" w:cs="Arial"/>
          <w:color w:val="000000" w:themeColor="text1"/>
          <w:sz w:val="22"/>
        </w:rPr>
        <w:t xml:space="preserve"> el régimen de inhabilidades e incompatibilidades limita la capacidad jurídica de los proponentes para </w:t>
      </w:r>
      <w:r w:rsidR="00493076" w:rsidRPr="00FE60F8">
        <w:rPr>
          <w:rFonts w:ascii="Arial" w:eastAsia="Calibri" w:hAnsi="Arial" w:cs="Arial"/>
          <w:color w:val="000000" w:themeColor="text1"/>
          <w:sz w:val="22"/>
        </w:rPr>
        <w:t>contratar con el Estado</w:t>
      </w:r>
      <w:r w:rsidR="009E7456" w:rsidRPr="00FE60F8">
        <w:rPr>
          <w:rFonts w:ascii="Arial" w:eastAsia="Calibri" w:hAnsi="Arial" w:cs="Arial"/>
          <w:color w:val="000000" w:themeColor="text1"/>
          <w:sz w:val="22"/>
        </w:rPr>
        <w:t>, es decir, la posibilidad de</w:t>
      </w:r>
      <w:r w:rsidR="002149C0" w:rsidRPr="00FE60F8">
        <w:rPr>
          <w:rFonts w:ascii="Arial" w:eastAsia="Calibri" w:hAnsi="Arial" w:cs="Arial"/>
          <w:color w:val="000000" w:themeColor="text1"/>
          <w:sz w:val="22"/>
        </w:rPr>
        <w:t xml:space="preserve"> las personas naturales o jurídicas de</w:t>
      </w:r>
      <w:r w:rsidR="009E7456" w:rsidRPr="00FE60F8">
        <w:rPr>
          <w:rFonts w:ascii="Arial" w:eastAsia="Calibri" w:hAnsi="Arial" w:cs="Arial"/>
          <w:color w:val="000000" w:themeColor="text1"/>
          <w:sz w:val="22"/>
        </w:rPr>
        <w:t xml:space="preserve"> ejercer derechos y adquirir </w:t>
      </w:r>
      <w:r w:rsidR="009E7456" w:rsidRPr="00FE60F8">
        <w:rPr>
          <w:rFonts w:ascii="Arial" w:eastAsia="Calibri" w:hAnsi="Arial" w:cs="Arial"/>
          <w:color w:val="000000" w:themeColor="text1"/>
          <w:sz w:val="22"/>
        </w:rPr>
        <w:lastRenderedPageBreak/>
        <w:t xml:space="preserve">obligaciones con </w:t>
      </w:r>
      <w:r w:rsidR="00AD5D2F" w:rsidRPr="00FE60F8">
        <w:rPr>
          <w:rFonts w:ascii="Arial" w:eastAsia="Calibri" w:hAnsi="Arial" w:cs="Arial"/>
          <w:color w:val="000000" w:themeColor="text1"/>
          <w:sz w:val="22"/>
        </w:rPr>
        <w:t xml:space="preserve">las </w:t>
      </w:r>
      <w:r w:rsidR="009E7456" w:rsidRPr="00FE60F8">
        <w:rPr>
          <w:rFonts w:ascii="Arial" w:eastAsia="Calibri" w:hAnsi="Arial" w:cs="Arial"/>
          <w:color w:val="000000" w:themeColor="text1"/>
          <w:sz w:val="22"/>
        </w:rPr>
        <w:t>entidades</w:t>
      </w:r>
      <w:r w:rsidR="00A767DD" w:rsidRPr="00FE60F8">
        <w:rPr>
          <w:rFonts w:ascii="Arial" w:eastAsia="Calibri" w:hAnsi="Arial" w:cs="Arial"/>
          <w:color w:val="000000" w:themeColor="text1"/>
          <w:sz w:val="22"/>
        </w:rPr>
        <w:t xml:space="preserve">. Sobre este punto, se destaca </w:t>
      </w:r>
      <w:r w:rsidR="004D73F2" w:rsidRPr="00FE60F8">
        <w:rPr>
          <w:rFonts w:ascii="Arial" w:eastAsia="Calibri" w:hAnsi="Arial" w:cs="Arial"/>
          <w:color w:val="000000" w:themeColor="text1"/>
          <w:sz w:val="22"/>
        </w:rPr>
        <w:t>la</w:t>
      </w:r>
      <w:r w:rsidR="00A767DD" w:rsidRPr="00FE60F8">
        <w:rPr>
          <w:rFonts w:ascii="Arial" w:eastAsia="Calibri" w:hAnsi="Arial" w:cs="Arial"/>
          <w:color w:val="000000" w:themeColor="text1"/>
          <w:sz w:val="22"/>
        </w:rPr>
        <w:t xml:space="preserve"> referencia</w:t>
      </w:r>
      <w:r w:rsidR="004100F9" w:rsidRPr="00FE60F8">
        <w:rPr>
          <w:rFonts w:ascii="Arial" w:eastAsia="Calibri" w:hAnsi="Arial" w:cs="Arial"/>
          <w:color w:val="000000" w:themeColor="text1"/>
          <w:sz w:val="22"/>
        </w:rPr>
        <w:t xml:space="preserve"> que se hace</w:t>
      </w:r>
      <w:r w:rsidR="00A767DD" w:rsidRPr="00FE60F8">
        <w:rPr>
          <w:rFonts w:ascii="Arial" w:eastAsia="Calibri" w:hAnsi="Arial" w:cs="Arial"/>
          <w:color w:val="000000" w:themeColor="text1"/>
          <w:sz w:val="22"/>
        </w:rPr>
        <w:t xml:space="preserve"> a las entidades, en general, sin que las normas que </w:t>
      </w:r>
      <w:r w:rsidR="0087605A" w:rsidRPr="00FE60F8">
        <w:rPr>
          <w:rFonts w:ascii="Arial" w:eastAsia="Calibri" w:hAnsi="Arial" w:cs="Arial"/>
          <w:color w:val="000000" w:themeColor="text1"/>
          <w:sz w:val="22"/>
        </w:rPr>
        <w:t>prevén</w:t>
      </w:r>
      <w:r w:rsidR="00A767DD" w:rsidRPr="00FE60F8">
        <w:rPr>
          <w:rFonts w:ascii="Arial" w:eastAsia="Calibri" w:hAnsi="Arial" w:cs="Arial"/>
          <w:color w:val="000000" w:themeColor="text1"/>
          <w:sz w:val="22"/>
        </w:rPr>
        <w:t xml:space="preserve"> las causales de inhabilidades e incompatibilidades distingan</w:t>
      </w:r>
      <w:r w:rsidR="00007236" w:rsidRPr="00FE60F8">
        <w:rPr>
          <w:rFonts w:ascii="Arial" w:eastAsia="Calibri" w:hAnsi="Arial" w:cs="Arial"/>
          <w:color w:val="000000" w:themeColor="text1"/>
          <w:sz w:val="22"/>
        </w:rPr>
        <w:t>,</w:t>
      </w:r>
      <w:r w:rsidR="00A767DD" w:rsidRPr="00FE60F8">
        <w:rPr>
          <w:rFonts w:ascii="Arial" w:eastAsia="Calibri" w:hAnsi="Arial" w:cs="Arial"/>
          <w:color w:val="000000" w:themeColor="text1"/>
          <w:sz w:val="22"/>
        </w:rPr>
        <w:t xml:space="preserve"> expresamente</w:t>
      </w:r>
      <w:r w:rsidR="00007236" w:rsidRPr="00FE60F8">
        <w:rPr>
          <w:rFonts w:ascii="Arial" w:eastAsia="Calibri" w:hAnsi="Arial" w:cs="Arial"/>
          <w:color w:val="000000" w:themeColor="text1"/>
          <w:sz w:val="22"/>
        </w:rPr>
        <w:t>,</w:t>
      </w:r>
      <w:r w:rsidR="00A767DD" w:rsidRPr="00FE60F8">
        <w:rPr>
          <w:rFonts w:ascii="Arial" w:eastAsia="Calibri" w:hAnsi="Arial" w:cs="Arial"/>
          <w:color w:val="000000" w:themeColor="text1"/>
          <w:sz w:val="22"/>
        </w:rPr>
        <w:t xml:space="preserve"> las entidades que se rigen por la Ley 80 de 1993 y sus normas complementarias, de las que aplican el derecho privado.</w:t>
      </w:r>
    </w:p>
    <w:p w14:paraId="492F7159" w14:textId="4420DDC8" w:rsidR="0059297E" w:rsidRPr="00FE60F8" w:rsidRDefault="0059297E" w:rsidP="00E70A82">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De aquí se concluye que</w:t>
      </w:r>
      <w:r w:rsidR="009B046D" w:rsidRPr="00FE60F8">
        <w:rPr>
          <w:rFonts w:ascii="Arial" w:eastAsia="Calibri" w:hAnsi="Arial" w:cs="Arial"/>
          <w:color w:val="000000" w:themeColor="text1"/>
          <w:sz w:val="22"/>
        </w:rPr>
        <w:t xml:space="preserve"> al no distin</w:t>
      </w:r>
      <w:r w:rsidR="00AD5D2F" w:rsidRPr="00FE60F8">
        <w:rPr>
          <w:rFonts w:ascii="Arial" w:eastAsia="Calibri" w:hAnsi="Arial" w:cs="Arial"/>
          <w:color w:val="000000" w:themeColor="text1"/>
          <w:sz w:val="22"/>
        </w:rPr>
        <w:t>guirse</w:t>
      </w:r>
      <w:r w:rsidR="009B046D" w:rsidRPr="00FE60F8">
        <w:rPr>
          <w:rFonts w:ascii="Arial" w:eastAsia="Calibri" w:hAnsi="Arial" w:cs="Arial"/>
          <w:color w:val="000000" w:themeColor="text1"/>
          <w:sz w:val="22"/>
        </w:rPr>
        <w:t xml:space="preserve"> por la naturaleza o régimen jurídico de</w:t>
      </w:r>
      <w:r w:rsidRPr="00FE60F8">
        <w:rPr>
          <w:rFonts w:ascii="Arial" w:eastAsia="Calibri" w:hAnsi="Arial" w:cs="Arial"/>
          <w:color w:val="000000" w:themeColor="text1"/>
          <w:sz w:val="22"/>
        </w:rPr>
        <w:t xml:space="preserve"> las entidades</w:t>
      </w:r>
      <w:r w:rsidR="009B046D" w:rsidRPr="00FE60F8">
        <w:rPr>
          <w:rFonts w:ascii="Arial" w:eastAsia="Calibri" w:hAnsi="Arial" w:cs="Arial"/>
          <w:color w:val="000000" w:themeColor="text1"/>
          <w:sz w:val="22"/>
        </w:rPr>
        <w:t>, el régimen de inhabilidades e incompatibilidades aplica a los procedimientos de selección de cualquier entidad, ya sea que se rija</w:t>
      </w:r>
      <w:r w:rsidR="00AD5D2F" w:rsidRPr="00FE60F8">
        <w:rPr>
          <w:rFonts w:ascii="Arial" w:eastAsia="Calibri" w:hAnsi="Arial" w:cs="Arial"/>
          <w:color w:val="000000" w:themeColor="text1"/>
          <w:sz w:val="22"/>
        </w:rPr>
        <w:t>n</w:t>
      </w:r>
      <w:r w:rsidR="009B046D" w:rsidRPr="00FE60F8">
        <w:rPr>
          <w:rFonts w:ascii="Arial" w:eastAsia="Calibri" w:hAnsi="Arial" w:cs="Arial"/>
          <w:color w:val="000000" w:themeColor="text1"/>
          <w:sz w:val="22"/>
        </w:rPr>
        <w:t xml:space="preserve"> por el derecho público o </w:t>
      </w:r>
      <w:r w:rsidR="00AD5D2F" w:rsidRPr="00FE60F8">
        <w:rPr>
          <w:rFonts w:ascii="Arial" w:eastAsia="Calibri" w:hAnsi="Arial" w:cs="Arial"/>
          <w:color w:val="000000" w:themeColor="text1"/>
          <w:sz w:val="22"/>
        </w:rPr>
        <w:t xml:space="preserve">el </w:t>
      </w:r>
      <w:r w:rsidR="009B046D" w:rsidRPr="00FE60F8">
        <w:rPr>
          <w:rFonts w:ascii="Arial" w:eastAsia="Calibri" w:hAnsi="Arial" w:cs="Arial"/>
          <w:color w:val="000000" w:themeColor="text1"/>
          <w:sz w:val="22"/>
        </w:rPr>
        <w:t xml:space="preserve">privado. Esto </w:t>
      </w:r>
      <w:r w:rsidR="00AD5D2F" w:rsidRPr="00FE60F8">
        <w:rPr>
          <w:rFonts w:ascii="Arial" w:eastAsia="Calibri" w:hAnsi="Arial" w:cs="Arial"/>
          <w:color w:val="000000" w:themeColor="text1"/>
          <w:sz w:val="22"/>
        </w:rPr>
        <w:t>lo</w:t>
      </w:r>
      <w:r w:rsidR="009B046D" w:rsidRPr="00FE60F8">
        <w:rPr>
          <w:rFonts w:ascii="Arial" w:eastAsia="Calibri" w:hAnsi="Arial" w:cs="Arial"/>
          <w:color w:val="000000" w:themeColor="text1"/>
          <w:sz w:val="22"/>
        </w:rPr>
        <w:t xml:space="preserve"> reafirma la Ley 1150 de 2007:</w:t>
      </w:r>
    </w:p>
    <w:p w14:paraId="43E4FC0A" w14:textId="42A5E3D3" w:rsidR="009B046D" w:rsidRPr="00FE60F8" w:rsidRDefault="009B046D" w:rsidP="00E70A82">
      <w:pPr>
        <w:spacing w:before="120" w:after="120" w:line="276" w:lineRule="auto"/>
        <w:ind w:firstLine="708"/>
        <w:jc w:val="both"/>
        <w:rPr>
          <w:rFonts w:ascii="Arial" w:eastAsia="Calibri" w:hAnsi="Arial" w:cs="Arial"/>
          <w:color w:val="000000" w:themeColor="text1"/>
          <w:sz w:val="22"/>
        </w:rPr>
      </w:pPr>
    </w:p>
    <w:p w14:paraId="7121E779" w14:textId="73F1B664" w:rsidR="009B046D" w:rsidRPr="00FE60F8" w:rsidRDefault="009B046D" w:rsidP="006316C4">
      <w:pPr>
        <w:spacing w:before="120" w:after="120"/>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AEF0208" w14:textId="5E2DAF5E" w:rsidR="009A03AC" w:rsidRPr="00FE60F8" w:rsidRDefault="009A03AC" w:rsidP="009B046D">
      <w:pPr>
        <w:spacing w:before="120" w:after="120"/>
        <w:ind w:left="709" w:right="709"/>
        <w:jc w:val="both"/>
        <w:rPr>
          <w:rFonts w:ascii="Arial" w:eastAsia="Calibri" w:hAnsi="Arial" w:cs="Arial"/>
          <w:color w:val="000000" w:themeColor="text1"/>
          <w:sz w:val="22"/>
        </w:rPr>
      </w:pPr>
    </w:p>
    <w:p w14:paraId="16847E65" w14:textId="486C3D00" w:rsidR="009A03AC" w:rsidRPr="00FE60F8" w:rsidRDefault="00AD5D2F"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E</w:t>
      </w:r>
      <w:r w:rsidR="009A03AC" w:rsidRPr="00FE60F8">
        <w:rPr>
          <w:rFonts w:ascii="Arial" w:eastAsia="Calibri" w:hAnsi="Arial" w:cs="Arial"/>
          <w:color w:val="000000" w:themeColor="text1"/>
          <w:sz w:val="22"/>
        </w:rPr>
        <w:t xml:space="preserve">l artículo 13 de la Ley 1150 de 2007 </w:t>
      </w:r>
      <w:r w:rsidR="006858BB" w:rsidRPr="00FE60F8">
        <w:rPr>
          <w:rFonts w:ascii="Arial" w:eastAsia="Calibri" w:hAnsi="Arial" w:cs="Arial"/>
          <w:color w:val="000000" w:themeColor="text1"/>
          <w:sz w:val="22"/>
        </w:rPr>
        <w:t xml:space="preserve">les impone a las entidades que no se rigen por el Estatuto General de Contratación de la Administración Pública la obligación de aplicar el régimen de inhabilidades e incompatibilidades que está contemplado, principalmente, en la Ley 80 de 1993, además de las normas señaladas en este acápite. Con esto, es claro que las entidades de régimen especial, sin importar su denominación, es decir, ya sean sociedades de economía mixta, empresas industriales y comerciales del Estado, empresas sociales del Estado, entre otras, deben aplicar las causales que </w:t>
      </w:r>
      <w:r w:rsidRPr="00FE60F8">
        <w:rPr>
          <w:rFonts w:ascii="Arial" w:eastAsia="Calibri" w:hAnsi="Arial" w:cs="Arial"/>
          <w:color w:val="000000" w:themeColor="text1"/>
          <w:sz w:val="22"/>
        </w:rPr>
        <w:t>impone</w:t>
      </w:r>
      <w:r w:rsidR="006858BB" w:rsidRPr="00FE60F8">
        <w:rPr>
          <w:rFonts w:ascii="Arial" w:eastAsia="Calibri" w:hAnsi="Arial" w:cs="Arial"/>
          <w:color w:val="000000" w:themeColor="text1"/>
          <w:sz w:val="22"/>
        </w:rPr>
        <w:t>n que una persona</w:t>
      </w:r>
      <w:r w:rsidR="002302B6" w:rsidRPr="00FE60F8">
        <w:rPr>
          <w:rFonts w:ascii="Arial" w:eastAsia="Calibri" w:hAnsi="Arial" w:cs="Arial"/>
          <w:color w:val="000000" w:themeColor="text1"/>
          <w:sz w:val="22"/>
        </w:rPr>
        <w:t xml:space="preserve"> </w:t>
      </w:r>
      <w:r w:rsidR="006858BB" w:rsidRPr="00FE60F8">
        <w:rPr>
          <w:rFonts w:ascii="Arial" w:eastAsia="Calibri" w:hAnsi="Arial" w:cs="Arial"/>
          <w:color w:val="000000" w:themeColor="text1"/>
          <w:sz w:val="22"/>
        </w:rPr>
        <w:t>sea inhábil o tenga una incompatibilidad para contratar con la entidad de régimen especial.</w:t>
      </w:r>
    </w:p>
    <w:p w14:paraId="5DA0D31E" w14:textId="77777777" w:rsidR="009A03AC" w:rsidRPr="00FE60F8" w:rsidRDefault="009A03AC" w:rsidP="00AD5D2F">
      <w:pPr>
        <w:spacing w:line="276" w:lineRule="auto"/>
        <w:ind w:firstLine="708"/>
        <w:jc w:val="both"/>
        <w:rPr>
          <w:rFonts w:ascii="Arial" w:eastAsia="Calibri" w:hAnsi="Arial" w:cs="Arial"/>
          <w:color w:val="000000" w:themeColor="text1"/>
          <w:sz w:val="22"/>
        </w:rPr>
      </w:pPr>
    </w:p>
    <w:p w14:paraId="06B61245" w14:textId="65364C26" w:rsidR="0059297E" w:rsidRPr="00FE60F8" w:rsidRDefault="0059297E" w:rsidP="00AD5D2F">
      <w:pPr>
        <w:tabs>
          <w:tab w:val="left" w:pos="426"/>
        </w:tabs>
        <w:spacing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2.</w:t>
      </w:r>
      <w:r w:rsidR="002453CF" w:rsidRPr="00FE60F8">
        <w:rPr>
          <w:rFonts w:ascii="Arial" w:eastAsia="Calibri" w:hAnsi="Arial" w:cs="Arial"/>
          <w:b/>
          <w:color w:val="000000" w:themeColor="text1"/>
          <w:sz w:val="22"/>
        </w:rPr>
        <w:t>2</w:t>
      </w:r>
      <w:r w:rsidRPr="00FE60F8">
        <w:rPr>
          <w:rFonts w:ascii="Arial" w:eastAsia="Calibri" w:hAnsi="Arial" w:cs="Arial"/>
          <w:b/>
          <w:color w:val="000000" w:themeColor="text1"/>
          <w:sz w:val="22"/>
        </w:rPr>
        <w:t xml:space="preserve"> </w:t>
      </w:r>
      <w:r w:rsidR="002453CF" w:rsidRPr="00FE60F8">
        <w:rPr>
          <w:rFonts w:ascii="Arial" w:eastAsia="Calibri" w:hAnsi="Arial" w:cs="Arial"/>
          <w:b/>
          <w:color w:val="000000" w:themeColor="text1"/>
          <w:sz w:val="22"/>
        </w:rPr>
        <w:t>Aplicación del régimen de inhabilidades e incompatibilidades a las entidades y a los convenios interadministrativos</w:t>
      </w:r>
    </w:p>
    <w:p w14:paraId="11E78556" w14:textId="77777777" w:rsidR="0059297E" w:rsidRPr="00FE60F8" w:rsidRDefault="0059297E" w:rsidP="00AD5D2F">
      <w:pPr>
        <w:tabs>
          <w:tab w:val="left" w:pos="426"/>
        </w:tabs>
        <w:spacing w:line="276" w:lineRule="auto"/>
        <w:jc w:val="both"/>
        <w:rPr>
          <w:rFonts w:ascii="Arial" w:eastAsia="Calibri" w:hAnsi="Arial" w:cs="Arial"/>
          <w:b/>
          <w:color w:val="000000" w:themeColor="text1"/>
          <w:sz w:val="22"/>
        </w:rPr>
      </w:pPr>
    </w:p>
    <w:p w14:paraId="0E0F3C55" w14:textId="4AF3FE6E" w:rsidR="00272390" w:rsidRPr="00FE60F8" w:rsidRDefault="00272390" w:rsidP="00AD5D2F">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La Agencia Nacional de Contratación Pública ― Colombia Compra Eficiente</w:t>
      </w:r>
      <w:r w:rsidR="00AD5D2F"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en el concepto con radicado No. 420191300000</w:t>
      </w:r>
      <w:r w:rsidR="001A364E" w:rsidRPr="00FE60F8">
        <w:rPr>
          <w:rFonts w:ascii="Arial" w:eastAsia="Calibri" w:hAnsi="Arial" w:cs="Arial"/>
          <w:color w:val="000000" w:themeColor="text1"/>
          <w:sz w:val="22"/>
        </w:rPr>
        <w:t>6736 del 15 de noviembre de 2019</w:t>
      </w:r>
      <w:r w:rsidR="00AD5D2F"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estudió </w:t>
      </w:r>
      <w:r w:rsidR="008E072D" w:rsidRPr="00FE60F8">
        <w:rPr>
          <w:rFonts w:ascii="Arial" w:eastAsia="Calibri" w:hAnsi="Arial" w:cs="Arial"/>
          <w:color w:val="000000" w:themeColor="text1"/>
          <w:sz w:val="22"/>
        </w:rPr>
        <w:t>las inhabilidades e incompatibilidades respecto de las entidades</w:t>
      </w:r>
      <w:r w:rsidR="00AD5D2F" w:rsidRPr="00FE60F8">
        <w:rPr>
          <w:rFonts w:ascii="Arial" w:eastAsia="Calibri" w:hAnsi="Arial" w:cs="Arial"/>
          <w:color w:val="000000" w:themeColor="text1"/>
          <w:sz w:val="22"/>
        </w:rPr>
        <w:t xml:space="preserve"> estatales</w:t>
      </w:r>
      <w:r w:rsidRPr="00FE60F8">
        <w:rPr>
          <w:rFonts w:ascii="Arial" w:eastAsia="Calibri" w:hAnsi="Arial" w:cs="Arial"/>
          <w:color w:val="000000" w:themeColor="text1"/>
          <w:sz w:val="22"/>
        </w:rPr>
        <w:t xml:space="preserve">. La tesis desarrollada </w:t>
      </w:r>
      <w:r w:rsidR="008E072D" w:rsidRPr="00FE60F8">
        <w:rPr>
          <w:rFonts w:ascii="Arial" w:eastAsia="Calibri" w:hAnsi="Arial" w:cs="Arial"/>
          <w:color w:val="000000" w:themeColor="text1"/>
          <w:sz w:val="22"/>
        </w:rPr>
        <w:t>s</w:t>
      </w:r>
      <w:r w:rsidRPr="00FE60F8">
        <w:rPr>
          <w:rFonts w:ascii="Arial" w:eastAsia="Calibri" w:hAnsi="Arial" w:cs="Arial"/>
          <w:color w:val="000000" w:themeColor="text1"/>
          <w:sz w:val="22"/>
        </w:rPr>
        <w:t xml:space="preserve">e expone a continuación. </w:t>
      </w:r>
    </w:p>
    <w:p w14:paraId="05956791" w14:textId="77777777" w:rsidR="007A263D" w:rsidRPr="00FE60F8" w:rsidRDefault="007A263D" w:rsidP="00AD5D2F">
      <w:pPr>
        <w:spacing w:line="276" w:lineRule="auto"/>
        <w:jc w:val="both"/>
        <w:rPr>
          <w:rFonts w:ascii="Arial" w:eastAsia="Calibri" w:hAnsi="Arial" w:cs="Arial"/>
          <w:color w:val="000000" w:themeColor="text1"/>
          <w:sz w:val="22"/>
        </w:rPr>
      </w:pPr>
    </w:p>
    <w:p w14:paraId="1A2E27F8" w14:textId="4FB2DC4C" w:rsidR="00F2659D" w:rsidRPr="00FE60F8" w:rsidRDefault="00F2659D" w:rsidP="00AD5D2F">
      <w:pPr>
        <w:spacing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a) Las entidades como sujetos del régimen de inhabilidades e incompatibilidades</w:t>
      </w:r>
    </w:p>
    <w:p w14:paraId="1BBA3969" w14:textId="77777777" w:rsidR="007A263D" w:rsidRPr="00FE60F8" w:rsidRDefault="007A263D" w:rsidP="00AD5D2F">
      <w:pPr>
        <w:spacing w:line="276" w:lineRule="auto"/>
        <w:jc w:val="both"/>
        <w:rPr>
          <w:rFonts w:ascii="Arial" w:eastAsia="Calibri" w:hAnsi="Arial" w:cs="Arial"/>
          <w:b/>
          <w:color w:val="000000" w:themeColor="text1"/>
          <w:sz w:val="22"/>
        </w:rPr>
      </w:pPr>
    </w:p>
    <w:p w14:paraId="798A4677" w14:textId="1B2F34BD" w:rsidR="00272390" w:rsidRPr="00FE60F8" w:rsidRDefault="00AD5D2F" w:rsidP="00AD5D2F">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L</w:t>
      </w:r>
      <w:r w:rsidR="00272390" w:rsidRPr="00FE60F8">
        <w:rPr>
          <w:rFonts w:ascii="Arial" w:eastAsia="Calibri" w:hAnsi="Arial" w:cs="Arial"/>
          <w:color w:val="000000" w:themeColor="text1"/>
          <w:sz w:val="22"/>
        </w:rPr>
        <w:t>a Ley 80 de 1993, en el artículo 8, regula las inhabilidades e incompatibilidades para contratar con las entidades</w:t>
      </w:r>
      <w:r w:rsidR="00272390" w:rsidRPr="00FE60F8">
        <w:rPr>
          <w:rStyle w:val="Refdenotaalpie"/>
          <w:rFonts w:ascii="Arial" w:eastAsia="Calibri" w:hAnsi="Arial" w:cs="Arial"/>
          <w:color w:val="000000" w:themeColor="text1"/>
          <w:sz w:val="22"/>
        </w:rPr>
        <w:footnoteReference w:id="7"/>
      </w:r>
      <w:r w:rsidR="00D267AC" w:rsidRPr="00FE60F8">
        <w:rPr>
          <w:rFonts w:ascii="Arial" w:eastAsia="Calibri" w:hAnsi="Arial" w:cs="Arial"/>
          <w:color w:val="000000" w:themeColor="text1"/>
          <w:sz w:val="22"/>
        </w:rPr>
        <w:t xml:space="preserve">, pero </w:t>
      </w:r>
      <w:r w:rsidR="00272390" w:rsidRPr="00FE60F8">
        <w:rPr>
          <w:rFonts w:ascii="Arial" w:eastAsia="Calibri" w:hAnsi="Arial" w:cs="Arial"/>
          <w:color w:val="000000" w:themeColor="text1"/>
          <w:sz w:val="22"/>
        </w:rPr>
        <w:t>no es la única norma ya que la Constitución Política</w:t>
      </w:r>
      <w:r w:rsidR="00272390" w:rsidRPr="00FE60F8">
        <w:rPr>
          <w:rStyle w:val="Refdenotaalpie"/>
          <w:rFonts w:ascii="Arial" w:eastAsia="Calibri" w:hAnsi="Arial" w:cs="Arial"/>
          <w:color w:val="000000" w:themeColor="text1"/>
          <w:sz w:val="22"/>
        </w:rPr>
        <w:footnoteReference w:id="8"/>
      </w:r>
      <w:r w:rsidR="00272390" w:rsidRPr="00FE60F8">
        <w:rPr>
          <w:rFonts w:ascii="Arial" w:eastAsia="Calibri" w:hAnsi="Arial" w:cs="Arial"/>
          <w:color w:val="000000" w:themeColor="text1"/>
          <w:sz w:val="22"/>
        </w:rPr>
        <w:t>, la Ley 1474 de 2011</w:t>
      </w:r>
      <w:r w:rsidR="00272390" w:rsidRPr="00FE60F8">
        <w:rPr>
          <w:rStyle w:val="Refdenotaalpie"/>
          <w:rFonts w:ascii="Arial" w:eastAsia="Calibri" w:hAnsi="Arial" w:cs="Arial"/>
          <w:color w:val="000000" w:themeColor="text1"/>
          <w:sz w:val="22"/>
        </w:rPr>
        <w:footnoteReference w:id="9"/>
      </w:r>
      <w:r w:rsidR="00272390" w:rsidRPr="00FE60F8">
        <w:rPr>
          <w:rFonts w:ascii="Arial" w:eastAsia="Calibri" w:hAnsi="Arial" w:cs="Arial"/>
          <w:color w:val="000000" w:themeColor="text1"/>
          <w:sz w:val="22"/>
        </w:rPr>
        <w:t>, entre otras disposiciones, contienen situaciones que, de configurarse, le impiden a la persona natural o jurídica presentar oferta en proce</w:t>
      </w:r>
      <w:r w:rsidR="005400D7" w:rsidRPr="00FE60F8">
        <w:rPr>
          <w:rFonts w:ascii="Arial" w:eastAsia="Calibri" w:hAnsi="Arial" w:cs="Arial"/>
          <w:color w:val="000000" w:themeColor="text1"/>
          <w:sz w:val="22"/>
        </w:rPr>
        <w:t>dimientos</w:t>
      </w:r>
      <w:r w:rsidR="00272390" w:rsidRPr="00FE60F8">
        <w:rPr>
          <w:rFonts w:ascii="Arial" w:eastAsia="Calibri" w:hAnsi="Arial" w:cs="Arial"/>
          <w:color w:val="000000" w:themeColor="text1"/>
          <w:sz w:val="22"/>
        </w:rPr>
        <w:t xml:space="preserve"> de contratación de entidades</w:t>
      </w:r>
      <w:r w:rsidR="005400D7" w:rsidRPr="00FE60F8">
        <w:rPr>
          <w:rFonts w:ascii="Arial" w:eastAsia="Calibri" w:hAnsi="Arial" w:cs="Arial"/>
          <w:color w:val="000000" w:themeColor="text1"/>
          <w:sz w:val="22"/>
        </w:rPr>
        <w:t xml:space="preserve"> </w:t>
      </w:r>
      <w:r w:rsidR="00272390" w:rsidRPr="00FE60F8">
        <w:rPr>
          <w:rFonts w:ascii="Arial" w:eastAsia="Calibri" w:hAnsi="Arial" w:cs="Arial"/>
          <w:color w:val="000000" w:themeColor="text1"/>
          <w:sz w:val="22"/>
        </w:rPr>
        <w:t xml:space="preserve">o celebrar contratos estatales. </w:t>
      </w:r>
    </w:p>
    <w:p w14:paraId="48BE4F45" w14:textId="138490DF" w:rsidR="00272390" w:rsidRPr="00FE60F8" w:rsidRDefault="00272390" w:rsidP="00272390">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Teniendo en cuenta lo anterior, para resolver su consulta es necesario analizar: i) </w:t>
      </w:r>
      <w:r w:rsidR="001F4E43" w:rsidRPr="00FE60F8">
        <w:rPr>
          <w:rFonts w:ascii="Arial" w:eastAsia="Calibri" w:hAnsi="Arial" w:cs="Arial"/>
          <w:color w:val="000000" w:themeColor="text1"/>
          <w:sz w:val="22"/>
        </w:rPr>
        <w:t>la posibilidad de que</w:t>
      </w:r>
      <w:r w:rsidRPr="00FE60F8">
        <w:rPr>
          <w:rFonts w:ascii="Arial" w:eastAsia="Calibri" w:hAnsi="Arial" w:cs="Arial"/>
          <w:color w:val="000000" w:themeColor="text1"/>
          <w:sz w:val="22"/>
        </w:rPr>
        <w:t xml:space="preserve"> una entidad estatal est</w:t>
      </w:r>
      <w:r w:rsidR="001F4E43" w:rsidRPr="00FE60F8">
        <w:rPr>
          <w:rFonts w:ascii="Arial" w:eastAsia="Calibri" w:hAnsi="Arial" w:cs="Arial"/>
          <w:color w:val="000000" w:themeColor="text1"/>
          <w:sz w:val="22"/>
        </w:rPr>
        <w:t>e</w:t>
      </w:r>
      <w:r w:rsidRPr="00FE60F8">
        <w:rPr>
          <w:rFonts w:ascii="Arial" w:eastAsia="Calibri" w:hAnsi="Arial" w:cs="Arial"/>
          <w:color w:val="000000" w:themeColor="text1"/>
          <w:sz w:val="22"/>
        </w:rPr>
        <w:t xml:space="preserve"> incursa en una inhabilidad e incompatibilidad para contratar con otra entidad estatal</w:t>
      </w:r>
      <w:r w:rsidR="001F4E43" w:rsidRPr="00FE60F8">
        <w:rPr>
          <w:rFonts w:ascii="Arial" w:eastAsia="Calibri" w:hAnsi="Arial" w:cs="Arial"/>
          <w:color w:val="000000" w:themeColor="text1"/>
          <w:sz w:val="22"/>
        </w:rPr>
        <w:t>, esto es, la aplicación del régimen de inhabilidades e incompatibilidades a los convenios interadministrativos, y ii) si la inhabilidad prevista en el literal d) del numeral 2 del artículo 8 de la Ley 80 de 1993 aplica cuando la entidad es contratista o contratante.</w:t>
      </w:r>
      <w:r w:rsidRPr="00FE60F8">
        <w:rPr>
          <w:rFonts w:ascii="Arial" w:eastAsia="Calibri" w:hAnsi="Arial" w:cs="Arial"/>
          <w:color w:val="000000" w:themeColor="text1"/>
          <w:sz w:val="22"/>
        </w:rPr>
        <w:t xml:space="preserve"> </w:t>
      </w:r>
    </w:p>
    <w:p w14:paraId="47F3F6A3" w14:textId="71CA57E8" w:rsidR="00272390" w:rsidRPr="00FE60F8" w:rsidRDefault="00272390" w:rsidP="00272390">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Como ya se estableció, la Constitución Política</w:t>
      </w:r>
      <w:r w:rsidR="00AD5D2F" w:rsidRPr="00FE60F8">
        <w:rPr>
          <w:rFonts w:ascii="Arial" w:eastAsia="Calibri" w:hAnsi="Arial" w:cs="Arial"/>
          <w:color w:val="000000" w:themeColor="text1"/>
          <w:sz w:val="22"/>
        </w:rPr>
        <w:t xml:space="preserve"> y</w:t>
      </w:r>
      <w:r w:rsidRPr="00FE60F8">
        <w:rPr>
          <w:rFonts w:ascii="Arial" w:eastAsia="Calibri" w:hAnsi="Arial" w:cs="Arial"/>
          <w:color w:val="000000" w:themeColor="text1"/>
          <w:sz w:val="22"/>
        </w:rPr>
        <w:t xml:space="preserve"> la </w:t>
      </w:r>
      <w:r w:rsidR="00AD5D2F" w:rsidRPr="00FE60F8">
        <w:rPr>
          <w:rFonts w:ascii="Arial" w:eastAsia="Calibri" w:hAnsi="Arial" w:cs="Arial"/>
          <w:color w:val="000000" w:themeColor="text1"/>
          <w:sz w:val="22"/>
        </w:rPr>
        <w:t>ley</w:t>
      </w:r>
      <w:r w:rsidRPr="00FE60F8">
        <w:rPr>
          <w:rFonts w:ascii="Arial" w:eastAsia="Calibri" w:hAnsi="Arial" w:cs="Arial"/>
          <w:color w:val="000000" w:themeColor="text1"/>
          <w:sz w:val="22"/>
        </w:rPr>
        <w:t xml:space="preserve"> establecen las causales de inhabilidad e incompatibilidad, por lo cual, en primer lugar, se deben identificar los sujetos a los cuales se dirigen y, en segundo lugar, se debe aclarar la finalidad de limitar la capacidad jurídica de esos sujetos, al impedir que presenten oferta y que contraten con una entidad estatal, cuando sucede lo señalado por la norma como causal para que la persona, natural o jurídica, sea inhábil o tenga una incompatibilidad. </w:t>
      </w:r>
    </w:p>
    <w:p w14:paraId="7549AC9E" w14:textId="2B19AF53" w:rsidR="00272390" w:rsidRPr="00FE60F8" w:rsidRDefault="00AD5D2F"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Sobre</w:t>
      </w:r>
      <w:r w:rsidR="00272390" w:rsidRPr="00FE60F8">
        <w:rPr>
          <w:rFonts w:ascii="Arial" w:eastAsia="Calibri" w:hAnsi="Arial" w:cs="Arial"/>
          <w:color w:val="000000" w:themeColor="text1"/>
          <w:sz w:val="22"/>
        </w:rPr>
        <w:t xml:space="preserve"> los conceptos de inhabilidad e incompatibilidad, y sus diferencias, el Consejo de Estado definió y estableció que las causales de inhabilidad o incompatibilidad están dirigidas a los servidores públicos y a los particulares, sin mencionar a las entidades estatales:</w:t>
      </w:r>
    </w:p>
    <w:p w14:paraId="26702EB3" w14:textId="77777777" w:rsidR="00272390" w:rsidRPr="00FE60F8" w:rsidRDefault="00272390" w:rsidP="00AD5D2F">
      <w:pPr>
        <w:spacing w:line="276" w:lineRule="auto"/>
        <w:jc w:val="both"/>
        <w:rPr>
          <w:rFonts w:ascii="Arial" w:eastAsia="Calibri" w:hAnsi="Arial" w:cs="Arial"/>
          <w:color w:val="000000" w:themeColor="text1"/>
          <w:sz w:val="22"/>
          <w:highlight w:val="yellow"/>
        </w:rPr>
      </w:pPr>
    </w:p>
    <w:p w14:paraId="38BC41E6" w14:textId="6F9BDD4B" w:rsidR="00272390" w:rsidRPr="00FE60F8" w:rsidRDefault="00272390" w:rsidP="00AD5D2F">
      <w:pPr>
        <w:ind w:left="708" w:right="680"/>
        <w:jc w:val="both"/>
        <w:rPr>
          <w:rFonts w:ascii="Arial" w:eastAsia="Calibri" w:hAnsi="Arial" w:cs="Arial"/>
          <w:color w:val="000000" w:themeColor="text1"/>
          <w:sz w:val="21"/>
          <w:szCs w:val="21"/>
          <w:highlight w:val="yellow"/>
        </w:rPr>
      </w:pPr>
      <w:r w:rsidRPr="00FE60F8">
        <w:rPr>
          <w:rFonts w:ascii="Arial" w:eastAsia="Calibri" w:hAnsi="Arial" w:cs="Arial"/>
          <w:color w:val="000000" w:themeColor="text1"/>
          <w:sz w:val="21"/>
          <w:szCs w:val="21"/>
        </w:rPr>
        <w:t xml:space="preserve">En lo que respecta a los conceptos de inhabilidad e incompatibilidad, que son los que para este asunto interesan, puede decirse que se trata de preceptos jurídicos que establecen prohibiciones de diversa índole, destinadas tanto a los servidores públicos como a los particulares, con el objeto de lograr, en lo que a </w:t>
      </w:r>
      <w:r w:rsidRPr="00FE60F8">
        <w:rPr>
          <w:rFonts w:ascii="Arial" w:eastAsia="Calibri" w:hAnsi="Arial" w:cs="Arial"/>
          <w:color w:val="000000" w:themeColor="text1"/>
          <w:sz w:val="21"/>
          <w:szCs w:val="21"/>
        </w:rPr>
        <w:lastRenderedPageBreak/>
        <w:t>la contratación pública atañe, la transparencia, objetividad y la imparcialidad en la misma. Desde el punto de vista de su contenido hacen referencia a situaciones diferentes, aunque en muchos casos concurren de manera simultánea. Por inhabilidad debe entenderse aquella circunstancia que impide a una persona celebrar algún contrato, la cual ha sido establecida por la Constitución o la ley la incompatibilidad hace referencia a lo que no puede poseerse o ejercerse a un tiempo por una misma persona. Se parte, por ejemplo, de la investidura o cargo que hace que determinadas actividades, negocios, etc. no puedan ser realizados o efectuados por su titular, por considerar que riñen con las funciones inherentes a ese cargo o investidura. En otras palabras, por inhabilidad se entiende la imposibilidad de llegar a ser o de tener una determinada condición jurídica y ésta en materia contractual puede ser general o especial. Se dice que es general, cuando no se puede contratar con ninguna de las personas de derecho público o privado y es especial cuando aquélla se reduce a personas de derecho público o privadas específicas, como cuando se está inhabilitado para participar en determinada licitación. La incompatibilidad, en cambio, se refiere a la prohibición de que concurran dos distintas condiciones, esto es, impide tener una condición porque ya se posee otra y existirá mientras se tenga alguna de las condiciones</w:t>
      </w:r>
      <w:r w:rsidR="006647B4" w:rsidRPr="00FE60F8">
        <w:rPr>
          <w:rStyle w:val="Refdenotaalpie"/>
          <w:rFonts w:ascii="Arial" w:eastAsia="Calibri" w:hAnsi="Arial" w:cs="Arial"/>
          <w:color w:val="000000" w:themeColor="text1"/>
          <w:sz w:val="21"/>
          <w:szCs w:val="21"/>
        </w:rPr>
        <w:footnoteReference w:id="10"/>
      </w:r>
      <w:r w:rsidRPr="00FE60F8">
        <w:rPr>
          <w:rFonts w:ascii="Arial" w:eastAsia="Calibri" w:hAnsi="Arial" w:cs="Arial"/>
          <w:color w:val="000000" w:themeColor="text1"/>
          <w:sz w:val="21"/>
          <w:szCs w:val="21"/>
        </w:rPr>
        <w:t>.</w:t>
      </w:r>
    </w:p>
    <w:p w14:paraId="2938E93A" w14:textId="77777777" w:rsidR="00272390" w:rsidRPr="00FE60F8" w:rsidRDefault="00272390" w:rsidP="00AD5D2F">
      <w:pPr>
        <w:spacing w:line="276" w:lineRule="auto"/>
        <w:jc w:val="both"/>
        <w:rPr>
          <w:rFonts w:ascii="Arial" w:eastAsia="Calibri" w:hAnsi="Arial" w:cs="Arial"/>
          <w:color w:val="000000" w:themeColor="text1"/>
          <w:sz w:val="22"/>
        </w:rPr>
      </w:pPr>
    </w:p>
    <w:p w14:paraId="0758134A" w14:textId="6E8D1B2D" w:rsidR="00272390" w:rsidRPr="00FE60F8" w:rsidRDefault="00272390"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La primera conclusión que se extrae es que una entidad no puede estar incursa en inhabilidades o incompatibilidades para contratar con otra entidad, porque la Constitución Política y la Ley, que de acuerdo con la jurisprudencia son las normas que pueden establecer las causales, no se dirigen a las entidades como sujetos, sino que se refieren a los servidores públicos y a los particulares. </w:t>
      </w:r>
    </w:p>
    <w:p w14:paraId="58E8C0B8" w14:textId="33489034" w:rsidR="00272390" w:rsidRPr="00FE60F8" w:rsidRDefault="00272390"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Lo anterior se reafirma a partir de los principios y fines de la contratación pública y, particularmente, el interés público, que se menciona en la exposición de motivos de la Ley 80 de 1993</w:t>
      </w:r>
      <w:r w:rsidRPr="00FE60F8">
        <w:rPr>
          <w:rStyle w:val="Refdenotaalpie"/>
          <w:rFonts w:ascii="Arial" w:eastAsia="Calibri" w:hAnsi="Arial" w:cs="Arial"/>
          <w:color w:val="000000" w:themeColor="text1"/>
          <w:sz w:val="22"/>
        </w:rPr>
        <w:footnoteReference w:id="11"/>
      </w:r>
      <w:r w:rsidRPr="00FE60F8">
        <w:rPr>
          <w:rFonts w:ascii="Arial" w:eastAsia="Calibri" w:hAnsi="Arial" w:cs="Arial"/>
          <w:color w:val="000000" w:themeColor="text1"/>
          <w:sz w:val="22"/>
        </w:rPr>
        <w:t xml:space="preserve">, y en </w:t>
      </w:r>
      <w:r w:rsidR="002C3EA7" w:rsidRPr="00FE60F8">
        <w:rPr>
          <w:rFonts w:ascii="Arial" w:eastAsia="Calibri" w:hAnsi="Arial" w:cs="Arial"/>
          <w:color w:val="000000" w:themeColor="text1"/>
          <w:sz w:val="22"/>
        </w:rPr>
        <w:t>su</w:t>
      </w:r>
      <w:r w:rsidRPr="00FE60F8">
        <w:rPr>
          <w:rFonts w:ascii="Arial" w:eastAsia="Calibri" w:hAnsi="Arial" w:cs="Arial"/>
          <w:color w:val="000000" w:themeColor="text1"/>
          <w:sz w:val="22"/>
        </w:rPr>
        <w:t xml:space="preserve"> artículo 3, que define los fines de la contratación estatal</w:t>
      </w:r>
      <w:r w:rsidRPr="00FE60F8">
        <w:rPr>
          <w:rStyle w:val="Refdenotaalpie"/>
          <w:rFonts w:ascii="Arial" w:eastAsia="Calibri" w:hAnsi="Arial" w:cs="Arial"/>
          <w:color w:val="000000" w:themeColor="text1"/>
          <w:sz w:val="22"/>
        </w:rPr>
        <w:footnoteReference w:id="12"/>
      </w:r>
      <w:r w:rsidRPr="00FE60F8">
        <w:rPr>
          <w:rFonts w:ascii="Arial" w:eastAsia="Calibri" w:hAnsi="Arial" w:cs="Arial"/>
          <w:color w:val="000000" w:themeColor="text1"/>
          <w:sz w:val="22"/>
        </w:rPr>
        <w:t xml:space="preserve">, lo cual, </w:t>
      </w:r>
      <w:r w:rsidRPr="00FE60F8">
        <w:rPr>
          <w:rFonts w:ascii="Arial" w:eastAsia="Calibri" w:hAnsi="Arial" w:cs="Arial"/>
          <w:color w:val="000000" w:themeColor="text1"/>
          <w:sz w:val="22"/>
        </w:rPr>
        <w:lastRenderedPageBreak/>
        <w:t>en suma, dispone que es un principio inmerso en la contratación porque ésta busca satisfacer a los ciudadanos en sus derech</w:t>
      </w:r>
      <w:r w:rsidR="002C3EA7" w:rsidRPr="00FE60F8">
        <w:rPr>
          <w:rFonts w:ascii="Arial" w:eastAsia="Calibri" w:hAnsi="Arial" w:cs="Arial"/>
          <w:color w:val="000000" w:themeColor="text1"/>
          <w:sz w:val="22"/>
        </w:rPr>
        <w:t>os e</w:t>
      </w:r>
      <w:r w:rsidRPr="00FE60F8">
        <w:rPr>
          <w:rFonts w:ascii="Arial" w:eastAsia="Calibri" w:hAnsi="Arial" w:cs="Arial"/>
          <w:color w:val="000000" w:themeColor="text1"/>
          <w:sz w:val="22"/>
        </w:rPr>
        <w:t xml:space="preserve"> intereses, prestándoles servicios públicos. La Corte Constitucional ha reconocido que no hay definición constitucional o legal para el concepto de interés público, pero que está relacionado con el interés general o el bien común</w:t>
      </w:r>
      <w:r w:rsidRPr="00FE60F8">
        <w:rPr>
          <w:rStyle w:val="Refdenotaalpie"/>
          <w:rFonts w:ascii="Arial" w:eastAsia="Calibri" w:hAnsi="Arial" w:cs="Arial"/>
          <w:color w:val="000000" w:themeColor="text1"/>
          <w:sz w:val="22"/>
        </w:rPr>
        <w:footnoteReference w:id="13"/>
      </w:r>
      <w:r w:rsidRPr="00FE60F8">
        <w:rPr>
          <w:rFonts w:ascii="Arial" w:eastAsia="Calibri" w:hAnsi="Arial" w:cs="Arial"/>
          <w:color w:val="000000" w:themeColor="text1"/>
          <w:sz w:val="22"/>
        </w:rPr>
        <w:t>; y también ésta alta corte, en la Sentencia C-400 de 1999, Magistrado Ponente Vladimiro Naranjo Mesa, al analizar la constitucionalidad de algunos artículos de la Ley 80 de 1993, se detuvo en la noción de interés público para la contratación estatal, y en cómo la garantía de este principio hace que las entidades tengan una posición preponderante dentro del proceso contractual:</w:t>
      </w:r>
    </w:p>
    <w:p w14:paraId="74362D94" w14:textId="77777777" w:rsidR="00272390" w:rsidRPr="00FE60F8" w:rsidRDefault="00272390" w:rsidP="00AD5D2F">
      <w:pPr>
        <w:spacing w:line="276" w:lineRule="auto"/>
        <w:jc w:val="both"/>
        <w:rPr>
          <w:rFonts w:ascii="Arial" w:eastAsia="Calibri" w:hAnsi="Arial" w:cs="Arial"/>
          <w:color w:val="000000" w:themeColor="text1"/>
          <w:sz w:val="22"/>
        </w:rPr>
      </w:pPr>
    </w:p>
    <w:p w14:paraId="5D7F85B1" w14:textId="77777777" w:rsidR="00272390" w:rsidRPr="00FE60F8" w:rsidRDefault="00272390" w:rsidP="00AD5D2F">
      <w:pPr>
        <w:ind w:left="708" w:right="680"/>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El interés público implícito en la contratación estatal, afecta de tal manera este instituto jurídico, que determina la especial posición de las partes contratantes y la relación entre ellas. Esta relación no se desenvuelve dentro de los mismos parámetros de igualdad en que lo hace la contratación entre particulares, sino que implica la preeminencia de la posición estatal. La autorización de cláusulas exorbitantes, como la de caducidad o las de terminación o modificación e interpretación unilaterales por parte de la Administración, son un claro ejemplo de esta situación. La ley dota a la Administración de herramientas o mecanismos especiales, ausentes en las formas contractuales privadas, que están presentes para asegurar el cumplimiento de los fines estatales y del interés general.</w:t>
      </w:r>
    </w:p>
    <w:p w14:paraId="0038CC1E" w14:textId="77777777" w:rsidR="00272390" w:rsidRPr="00FE60F8" w:rsidRDefault="00272390" w:rsidP="00AD5D2F">
      <w:pPr>
        <w:ind w:left="708" w:right="680"/>
        <w:jc w:val="both"/>
        <w:rPr>
          <w:rFonts w:ascii="Arial" w:eastAsia="Calibri" w:hAnsi="Arial" w:cs="Arial"/>
          <w:color w:val="000000" w:themeColor="text1"/>
          <w:sz w:val="21"/>
          <w:szCs w:val="21"/>
        </w:rPr>
      </w:pPr>
    </w:p>
    <w:p w14:paraId="1DFB5532" w14:textId="77777777" w:rsidR="00272390" w:rsidRPr="00FE60F8" w:rsidRDefault="00272390" w:rsidP="00AD5D2F">
      <w:pPr>
        <w:ind w:left="708" w:right="680"/>
        <w:jc w:val="both"/>
        <w:rPr>
          <w:rFonts w:ascii="Arial" w:eastAsia="Calibri" w:hAnsi="Arial" w:cs="Arial"/>
          <w:color w:val="000000" w:themeColor="text1"/>
          <w:sz w:val="21"/>
          <w:szCs w:val="21"/>
          <w:highlight w:val="yellow"/>
        </w:rPr>
      </w:pPr>
      <w:r w:rsidRPr="00FE60F8">
        <w:rPr>
          <w:rFonts w:ascii="Arial" w:eastAsia="Calibri" w:hAnsi="Arial" w:cs="Arial"/>
          <w:color w:val="000000" w:themeColor="text1"/>
          <w:sz w:val="21"/>
          <w:szCs w:val="21"/>
        </w:rPr>
        <w:t>Esta circunstancia de estar adscrita a la consecución del interés común, impone también que en la contratación administrativa no sea indiferente la persona del contratista que celebra un convenio o acuerdo con la Administración.</w:t>
      </w:r>
    </w:p>
    <w:p w14:paraId="4E001EC7" w14:textId="77777777" w:rsidR="00272390" w:rsidRPr="00FE60F8" w:rsidRDefault="00272390" w:rsidP="00AD5D2F">
      <w:pPr>
        <w:spacing w:line="276" w:lineRule="auto"/>
        <w:jc w:val="both"/>
        <w:rPr>
          <w:rFonts w:ascii="Arial" w:eastAsia="Calibri" w:hAnsi="Arial" w:cs="Arial"/>
          <w:color w:val="000000" w:themeColor="text1"/>
          <w:sz w:val="22"/>
        </w:rPr>
      </w:pPr>
    </w:p>
    <w:p w14:paraId="75A9A8AF" w14:textId="5565ED42" w:rsidR="00272390" w:rsidRPr="00FE60F8" w:rsidRDefault="00272390"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De aquí se concluye que las entidades no están en una relación de igualdad</w:t>
      </w:r>
      <w:r w:rsidR="00AD5D2F" w:rsidRPr="00FE60F8">
        <w:rPr>
          <w:rFonts w:ascii="Arial" w:eastAsia="Calibri" w:hAnsi="Arial" w:cs="Arial"/>
          <w:color w:val="000000" w:themeColor="text1"/>
          <w:sz w:val="22"/>
        </w:rPr>
        <w:t xml:space="preserve"> real</w:t>
      </w:r>
      <w:r w:rsidRPr="00FE60F8">
        <w:rPr>
          <w:rFonts w:ascii="Arial" w:eastAsia="Calibri" w:hAnsi="Arial" w:cs="Arial"/>
          <w:color w:val="000000" w:themeColor="text1"/>
          <w:sz w:val="22"/>
        </w:rPr>
        <w:t xml:space="preserve"> con el otro extremo de la relación contractual, esto es, el oferente y el contratista, y las cláusulas exorbitantes no son el único ejemplo de ello, porque el régimen de inhabilidades e incompatibilidades, que tampoco es del resorte de la contratación privada, ayuda a las </w:t>
      </w:r>
      <w:r w:rsidRPr="00FE60F8">
        <w:rPr>
          <w:rFonts w:ascii="Arial" w:eastAsia="Calibri" w:hAnsi="Arial" w:cs="Arial"/>
          <w:color w:val="000000" w:themeColor="text1"/>
          <w:sz w:val="22"/>
        </w:rPr>
        <w:lastRenderedPageBreak/>
        <w:t>entidades a proteger el interés general, lo cual mal podría usarse en contra de este rol de la entidad, el cual ejerce al realizar proce</w:t>
      </w:r>
      <w:r w:rsidR="002C3EA7" w:rsidRPr="00FE60F8">
        <w:rPr>
          <w:rFonts w:ascii="Arial" w:eastAsia="Calibri" w:hAnsi="Arial" w:cs="Arial"/>
          <w:color w:val="000000" w:themeColor="text1"/>
          <w:sz w:val="22"/>
        </w:rPr>
        <w:t>dimientos</w:t>
      </w:r>
      <w:r w:rsidRPr="00FE60F8">
        <w:rPr>
          <w:rFonts w:ascii="Arial" w:eastAsia="Calibri" w:hAnsi="Arial" w:cs="Arial"/>
          <w:color w:val="000000" w:themeColor="text1"/>
          <w:sz w:val="22"/>
        </w:rPr>
        <w:t xml:space="preserve"> de selección y celebrar contratos, por lo que no es posible que las entidades estén inhabilitadas o incursas en causal de inhabilidad que les impida cumplir su función y satisfacer sus necesidades, y a su vez el interés general</w:t>
      </w:r>
      <w:r w:rsidRPr="00FE60F8">
        <w:rPr>
          <w:rStyle w:val="Refdenotaalpie"/>
          <w:rFonts w:ascii="Arial" w:eastAsia="Calibri" w:hAnsi="Arial" w:cs="Arial"/>
          <w:color w:val="000000" w:themeColor="text1"/>
          <w:sz w:val="22"/>
        </w:rPr>
        <w:footnoteReference w:id="14"/>
      </w:r>
      <w:r w:rsidRPr="00FE60F8">
        <w:rPr>
          <w:rFonts w:ascii="Arial" w:eastAsia="Calibri" w:hAnsi="Arial" w:cs="Arial"/>
          <w:color w:val="000000" w:themeColor="text1"/>
          <w:sz w:val="22"/>
        </w:rPr>
        <w:t xml:space="preserve">. </w:t>
      </w:r>
    </w:p>
    <w:p w14:paraId="379ED38F" w14:textId="77777777" w:rsidR="00DC0407" w:rsidRPr="00FE60F8" w:rsidRDefault="00DC0407" w:rsidP="00272390">
      <w:pPr>
        <w:spacing w:before="120" w:after="120" w:line="276" w:lineRule="auto"/>
        <w:ind w:firstLine="708"/>
        <w:jc w:val="both"/>
        <w:rPr>
          <w:rFonts w:ascii="Arial" w:eastAsia="Calibri" w:hAnsi="Arial" w:cs="Arial"/>
          <w:color w:val="000000" w:themeColor="text1"/>
          <w:sz w:val="22"/>
        </w:rPr>
      </w:pPr>
    </w:p>
    <w:p w14:paraId="30AB3662" w14:textId="3460975A" w:rsidR="00F2659D" w:rsidRPr="00FE60F8" w:rsidRDefault="00F2659D" w:rsidP="00F2659D">
      <w:pPr>
        <w:spacing w:before="120" w:after="120"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 xml:space="preserve">b) Partes de los convenios interadministrativos: relación contractual </w:t>
      </w:r>
      <w:r w:rsidR="00FB6C05" w:rsidRPr="00FE60F8">
        <w:rPr>
          <w:rFonts w:ascii="Arial" w:eastAsia="Calibri" w:hAnsi="Arial" w:cs="Arial"/>
          <w:b/>
          <w:color w:val="000000" w:themeColor="text1"/>
          <w:sz w:val="22"/>
        </w:rPr>
        <w:t>frente a</w:t>
      </w:r>
      <w:r w:rsidRPr="00FE60F8">
        <w:rPr>
          <w:rFonts w:ascii="Arial" w:eastAsia="Calibri" w:hAnsi="Arial" w:cs="Arial"/>
          <w:b/>
          <w:color w:val="000000" w:themeColor="text1"/>
          <w:sz w:val="22"/>
        </w:rPr>
        <w:t xml:space="preserve"> las inhabilidades e incompatibilidades</w:t>
      </w:r>
    </w:p>
    <w:p w14:paraId="009914C8" w14:textId="77777777" w:rsidR="00DC0407" w:rsidRPr="00FE60F8" w:rsidRDefault="00DC0407" w:rsidP="00DC0407">
      <w:pPr>
        <w:spacing w:before="120" w:after="120" w:line="276" w:lineRule="auto"/>
        <w:jc w:val="both"/>
        <w:rPr>
          <w:rFonts w:ascii="Arial" w:eastAsia="Calibri" w:hAnsi="Arial" w:cs="Arial"/>
          <w:color w:val="000000" w:themeColor="text1"/>
          <w:sz w:val="22"/>
        </w:rPr>
      </w:pPr>
    </w:p>
    <w:p w14:paraId="176F5AB7" w14:textId="36E6F4B4" w:rsidR="00F2659D" w:rsidRPr="00FE60F8" w:rsidRDefault="00AD5D2F" w:rsidP="00DC0407">
      <w:pPr>
        <w:spacing w:before="120" w:after="120"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Para</w:t>
      </w:r>
      <w:r w:rsidR="00F2659D" w:rsidRPr="00FE60F8">
        <w:rPr>
          <w:rFonts w:ascii="Arial" w:eastAsia="Calibri" w:hAnsi="Arial" w:cs="Arial"/>
          <w:color w:val="000000" w:themeColor="text1"/>
          <w:sz w:val="22"/>
        </w:rPr>
        <w:t xml:space="preserve"> resolver su consulta</w:t>
      </w:r>
      <w:r w:rsidR="00DC0407" w:rsidRPr="00FE60F8">
        <w:rPr>
          <w:rFonts w:ascii="Arial" w:eastAsia="Calibri" w:hAnsi="Arial" w:cs="Arial"/>
          <w:color w:val="000000" w:themeColor="text1"/>
          <w:sz w:val="22"/>
        </w:rPr>
        <w:t xml:space="preserve"> sobre la aplicación de la inhabilidad prevista en el literal d) del numeral 2 del artículo 8 de la Ley 80 de 1993 a los convenios interadministrativos,</w:t>
      </w:r>
      <w:r w:rsidR="00F2659D" w:rsidRPr="00FE60F8">
        <w:rPr>
          <w:rFonts w:ascii="Arial" w:eastAsia="Calibri" w:hAnsi="Arial" w:cs="Arial"/>
          <w:color w:val="000000" w:themeColor="text1"/>
          <w:sz w:val="22"/>
        </w:rPr>
        <w:t xml:space="preserve"> se analizará </w:t>
      </w:r>
      <w:r w:rsidR="00DC0407" w:rsidRPr="00FE60F8">
        <w:rPr>
          <w:rFonts w:ascii="Arial" w:eastAsia="Calibri" w:hAnsi="Arial" w:cs="Arial"/>
          <w:color w:val="000000" w:themeColor="text1"/>
          <w:sz w:val="22"/>
        </w:rPr>
        <w:t>este tipo de convenio</w:t>
      </w:r>
      <w:r w:rsidR="00F2659D" w:rsidRPr="00FE60F8">
        <w:rPr>
          <w:rFonts w:ascii="Arial" w:eastAsia="Calibri" w:hAnsi="Arial" w:cs="Arial"/>
          <w:color w:val="000000" w:themeColor="text1"/>
          <w:sz w:val="22"/>
        </w:rPr>
        <w:t xml:space="preserve"> y quién puede celebrarlo.</w:t>
      </w:r>
      <w:r w:rsidR="000C2B5A" w:rsidRPr="00FE60F8">
        <w:rPr>
          <w:rFonts w:ascii="Arial" w:eastAsia="Calibri" w:hAnsi="Arial" w:cs="Arial"/>
          <w:color w:val="000000" w:themeColor="text1"/>
          <w:sz w:val="22"/>
        </w:rPr>
        <w:t xml:space="preserve"> </w:t>
      </w:r>
      <w:r w:rsidR="00F2659D" w:rsidRPr="00FE60F8">
        <w:rPr>
          <w:rFonts w:ascii="Arial" w:eastAsia="Calibri" w:hAnsi="Arial" w:cs="Arial"/>
          <w:color w:val="000000" w:themeColor="text1"/>
          <w:sz w:val="22"/>
        </w:rPr>
        <w:t>Sobre la tipología de convenio interadministrativo, fue cread</w:t>
      </w:r>
      <w:r w:rsidR="00D7510E" w:rsidRPr="00FE60F8">
        <w:rPr>
          <w:rFonts w:ascii="Arial" w:eastAsia="Calibri" w:hAnsi="Arial" w:cs="Arial"/>
          <w:color w:val="000000" w:themeColor="text1"/>
          <w:sz w:val="22"/>
        </w:rPr>
        <w:t>o</w:t>
      </w:r>
      <w:r w:rsidR="00F2659D" w:rsidRPr="00FE60F8">
        <w:rPr>
          <w:rFonts w:ascii="Arial" w:eastAsia="Calibri" w:hAnsi="Arial" w:cs="Arial"/>
          <w:color w:val="000000" w:themeColor="text1"/>
          <w:sz w:val="22"/>
        </w:rPr>
        <w:t xml:space="preserve"> en la Ley 80 de 1993</w:t>
      </w:r>
      <w:r w:rsidR="00D7510E" w:rsidRPr="00FE60F8">
        <w:rPr>
          <w:rFonts w:ascii="Arial" w:eastAsia="Calibri" w:hAnsi="Arial" w:cs="Arial"/>
          <w:color w:val="000000" w:themeColor="text1"/>
          <w:sz w:val="22"/>
        </w:rPr>
        <w:t>,</w:t>
      </w:r>
      <w:r w:rsidR="00F2659D" w:rsidRPr="00FE60F8">
        <w:rPr>
          <w:rFonts w:ascii="Arial" w:eastAsia="Calibri" w:hAnsi="Arial" w:cs="Arial"/>
          <w:color w:val="000000" w:themeColor="text1"/>
          <w:sz w:val="22"/>
        </w:rPr>
        <w:t xml:space="preserve"> y aunque no la definió ni la desarrolló, el Decreto 1082 de 2015</w:t>
      </w:r>
      <w:r w:rsidR="00D7510E" w:rsidRPr="00FE60F8">
        <w:rPr>
          <w:rFonts w:ascii="Arial" w:eastAsia="Calibri" w:hAnsi="Arial" w:cs="Arial"/>
          <w:color w:val="000000" w:themeColor="text1"/>
          <w:sz w:val="22"/>
        </w:rPr>
        <w:t>,</w:t>
      </w:r>
      <w:r w:rsidR="00F2659D" w:rsidRPr="00FE60F8">
        <w:rPr>
          <w:rFonts w:ascii="Arial" w:eastAsia="Calibri" w:hAnsi="Arial" w:cs="Arial"/>
          <w:color w:val="000000" w:themeColor="text1"/>
          <w:sz w:val="22"/>
        </w:rPr>
        <w:t xml:space="preserve"> </w:t>
      </w:r>
      <w:r w:rsidR="002201BE" w:rsidRPr="00FE60F8">
        <w:rPr>
          <w:rFonts w:ascii="Arial" w:eastAsia="Calibri" w:hAnsi="Arial" w:cs="Arial"/>
          <w:color w:val="000000" w:themeColor="text1"/>
          <w:sz w:val="22"/>
        </w:rPr>
        <w:t>«</w:t>
      </w:r>
      <w:r w:rsidR="00F2659D" w:rsidRPr="00FE60F8">
        <w:rPr>
          <w:rFonts w:ascii="Arial" w:eastAsia="Calibri" w:hAnsi="Arial" w:cs="Arial"/>
          <w:color w:val="000000" w:themeColor="text1"/>
          <w:sz w:val="22"/>
        </w:rPr>
        <w:t>Por medio del cual se expide el Decreto único reglamentario del sector administrativo de planeación nacional</w:t>
      </w:r>
      <w:r w:rsidR="002201BE" w:rsidRPr="00FE60F8">
        <w:rPr>
          <w:rFonts w:ascii="Arial" w:eastAsia="Calibri" w:hAnsi="Arial" w:cs="Arial"/>
          <w:color w:val="000000" w:themeColor="text1"/>
          <w:sz w:val="22"/>
        </w:rPr>
        <w:t>»</w:t>
      </w:r>
      <w:r w:rsidR="00F2659D" w:rsidRPr="00FE60F8">
        <w:rPr>
          <w:rFonts w:ascii="Arial" w:eastAsia="Calibri" w:hAnsi="Arial" w:cs="Arial"/>
          <w:color w:val="000000" w:themeColor="text1"/>
          <w:sz w:val="22"/>
        </w:rPr>
        <w:t>, califica a los con</w:t>
      </w:r>
      <w:r w:rsidR="00D7510E" w:rsidRPr="00FE60F8">
        <w:rPr>
          <w:rFonts w:ascii="Arial" w:eastAsia="Calibri" w:hAnsi="Arial" w:cs="Arial"/>
          <w:color w:val="000000" w:themeColor="text1"/>
          <w:sz w:val="22"/>
        </w:rPr>
        <w:t>venios</w:t>
      </w:r>
      <w:r w:rsidR="00F2659D" w:rsidRPr="00FE60F8">
        <w:rPr>
          <w:rFonts w:ascii="Arial" w:eastAsia="Calibri" w:hAnsi="Arial" w:cs="Arial"/>
          <w:color w:val="000000" w:themeColor="text1"/>
          <w:sz w:val="22"/>
        </w:rPr>
        <w:t xml:space="preserve"> o contratos interadministrativos como aquella contratación entre entidades estatales</w:t>
      </w:r>
      <w:r w:rsidR="00F2659D" w:rsidRPr="00FE60F8">
        <w:rPr>
          <w:rStyle w:val="Refdenotaalpie"/>
          <w:rFonts w:ascii="Arial" w:eastAsia="Calibri" w:hAnsi="Arial" w:cs="Arial"/>
          <w:color w:val="000000" w:themeColor="text1"/>
          <w:sz w:val="22"/>
        </w:rPr>
        <w:footnoteReference w:id="15"/>
      </w:r>
      <w:r w:rsidR="00F2659D" w:rsidRPr="00FE60F8">
        <w:rPr>
          <w:rFonts w:ascii="Arial" w:eastAsia="Calibri" w:hAnsi="Arial" w:cs="Arial"/>
          <w:color w:val="000000" w:themeColor="text1"/>
          <w:sz w:val="22"/>
        </w:rPr>
        <w:t>.</w:t>
      </w:r>
    </w:p>
    <w:p w14:paraId="07A53B7C" w14:textId="7373EB4E" w:rsidR="00DC0407" w:rsidRPr="00FE60F8" w:rsidRDefault="00F2659D" w:rsidP="00DC0407">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De acuerdo con lo anterior, el contrato o el convenio interadministrativo es </w:t>
      </w:r>
      <w:r w:rsidR="00D7510E" w:rsidRPr="00FE60F8">
        <w:rPr>
          <w:rFonts w:ascii="Arial" w:eastAsia="Calibri" w:hAnsi="Arial" w:cs="Arial"/>
          <w:color w:val="000000" w:themeColor="text1"/>
          <w:sz w:val="22"/>
        </w:rPr>
        <w:t>el acuerdo donde</w:t>
      </w:r>
      <w:r w:rsidRPr="00FE60F8">
        <w:rPr>
          <w:rFonts w:ascii="Arial" w:eastAsia="Calibri" w:hAnsi="Arial" w:cs="Arial"/>
          <w:color w:val="000000" w:themeColor="text1"/>
          <w:sz w:val="22"/>
        </w:rPr>
        <w:t xml:space="preserve"> concurre la voluntad de dos o más personas jurídicas de derecho público </w:t>
      </w:r>
      <w:r w:rsidRPr="00FE60F8">
        <w:rPr>
          <w:rFonts w:ascii="Arial" w:eastAsia="Calibri" w:hAnsi="Arial" w:cs="Arial"/>
          <w:color w:val="000000" w:themeColor="text1"/>
          <w:sz w:val="22"/>
        </w:rPr>
        <w:lastRenderedPageBreak/>
        <w:t>con la finalidad de cumplir, en el marco de sus objetivos misionales y sus competencias, con los fines del Estado. Es decir</w:t>
      </w:r>
      <w:r w:rsidR="00D7510E"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que los contratos o convenios interadministrativos nominados en la Ley 80 de 1993 están determinados por un criterio orgánico, pues es necesario que los extremos de la relación contractual sean entidades estatales.</w:t>
      </w:r>
    </w:p>
    <w:p w14:paraId="4A5B77DD" w14:textId="36C9228F" w:rsidR="00DC0407" w:rsidRPr="00FE60F8" w:rsidRDefault="00F2659D" w:rsidP="00DC0407">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w:t>
      </w:r>
      <w:r w:rsidR="00D7510E" w:rsidRPr="00FE60F8">
        <w:rPr>
          <w:rFonts w:ascii="Arial" w:eastAsia="Calibri" w:hAnsi="Arial" w:cs="Arial"/>
          <w:color w:val="000000" w:themeColor="text1"/>
          <w:sz w:val="22"/>
        </w:rPr>
        <w:t xml:space="preserve">  ̶</w:t>
      </w:r>
      <w:r w:rsidRPr="00FE60F8">
        <w:rPr>
          <w:rFonts w:ascii="Arial" w:eastAsia="Calibri" w:hAnsi="Arial" w:cs="Arial"/>
          <w:color w:val="000000" w:themeColor="text1"/>
          <w:sz w:val="22"/>
        </w:rPr>
        <w:t xml:space="preserve"> entidad con régimen especial</w:t>
      </w:r>
      <w:r w:rsidR="00D7510E" w:rsidRPr="00FE60F8">
        <w:rPr>
          <w:rFonts w:ascii="Arial" w:eastAsia="Calibri" w:hAnsi="Arial" w:cs="Arial"/>
          <w:color w:val="000000" w:themeColor="text1"/>
          <w:sz w:val="22"/>
        </w:rPr>
        <w:t xml:space="preserve"> ̶ </w:t>
      </w:r>
      <w:r w:rsidRPr="00FE60F8">
        <w:rPr>
          <w:rFonts w:ascii="Arial" w:eastAsia="Calibri" w:hAnsi="Arial" w:cs="Arial"/>
          <w:color w:val="000000" w:themeColor="text1"/>
          <w:sz w:val="22"/>
        </w:rPr>
        <w:t xml:space="preserve"> desarrolle su actividad en competencia con el sector privado</w:t>
      </w:r>
      <w:r w:rsidRPr="00FE60F8">
        <w:rPr>
          <w:rStyle w:val="Refdenotaalpie"/>
          <w:rFonts w:ascii="Arial" w:eastAsia="Calibri" w:hAnsi="Arial" w:cs="Arial"/>
          <w:color w:val="000000" w:themeColor="text1"/>
          <w:sz w:val="22"/>
        </w:rPr>
        <w:footnoteReference w:id="16"/>
      </w:r>
      <w:r w:rsidRPr="00FE60F8">
        <w:rPr>
          <w:rFonts w:ascii="Arial" w:eastAsia="Calibri" w:hAnsi="Arial" w:cs="Arial"/>
          <w:color w:val="000000" w:themeColor="text1"/>
          <w:sz w:val="22"/>
        </w:rPr>
        <w:t>.</w:t>
      </w:r>
    </w:p>
    <w:p w14:paraId="16070989" w14:textId="56E428C7" w:rsidR="003648CF" w:rsidRPr="00FE60F8" w:rsidRDefault="00D7510E" w:rsidP="003648CF">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U</w:t>
      </w:r>
      <w:r w:rsidR="00F2659D" w:rsidRPr="00FE60F8">
        <w:rPr>
          <w:rFonts w:ascii="Arial" w:eastAsia="Calibri" w:hAnsi="Arial" w:cs="Arial"/>
          <w:color w:val="000000" w:themeColor="text1"/>
          <w:sz w:val="22"/>
        </w:rPr>
        <w:t>n contrato o convenio interadministrativo no está determinad</w:t>
      </w:r>
      <w:r w:rsidRPr="00FE60F8">
        <w:rPr>
          <w:rFonts w:ascii="Arial" w:eastAsia="Calibri" w:hAnsi="Arial" w:cs="Arial"/>
          <w:color w:val="000000" w:themeColor="text1"/>
          <w:sz w:val="22"/>
        </w:rPr>
        <w:t>o</w:t>
      </w:r>
      <w:r w:rsidR="00F2659D" w:rsidRPr="00FE60F8">
        <w:rPr>
          <w:rFonts w:ascii="Arial" w:eastAsia="Calibri" w:hAnsi="Arial" w:cs="Arial"/>
          <w:color w:val="000000" w:themeColor="text1"/>
          <w:sz w:val="22"/>
        </w:rPr>
        <w:t xml:space="preserve"> por la modalidad de selección utilizada para celebra</w:t>
      </w:r>
      <w:r w:rsidRPr="00FE60F8">
        <w:rPr>
          <w:rFonts w:ascii="Arial" w:eastAsia="Calibri" w:hAnsi="Arial" w:cs="Arial"/>
          <w:color w:val="000000" w:themeColor="text1"/>
          <w:sz w:val="22"/>
        </w:rPr>
        <w:t>rlo</w:t>
      </w:r>
      <w:r w:rsidR="00F2659D" w:rsidRPr="00FE60F8">
        <w:rPr>
          <w:rFonts w:ascii="Arial" w:eastAsia="Calibri" w:hAnsi="Arial" w:cs="Arial"/>
          <w:color w:val="000000" w:themeColor="text1"/>
          <w:sz w:val="22"/>
        </w:rPr>
        <w:t>. La Ley 1150 de 2007 establece que pueden celebrarse directamente, siempre que las obligaciones derivadas del mismo tengan relación directa con el objeto de la entidad ejecutora</w:t>
      </w:r>
      <w:r w:rsidRPr="00FE60F8">
        <w:rPr>
          <w:rFonts w:ascii="Arial" w:eastAsia="Calibri" w:hAnsi="Arial" w:cs="Arial"/>
          <w:color w:val="000000" w:themeColor="text1"/>
          <w:sz w:val="22"/>
        </w:rPr>
        <w:t>,</w:t>
      </w:r>
      <w:r w:rsidR="00F2659D" w:rsidRPr="00FE60F8">
        <w:rPr>
          <w:rFonts w:ascii="Arial" w:eastAsia="Calibri" w:hAnsi="Arial" w:cs="Arial"/>
          <w:color w:val="000000" w:themeColor="text1"/>
          <w:sz w:val="22"/>
        </w:rPr>
        <w:t xml:space="preserve"> señalado en la ley o en sus reglamentos, a menos que, según las excepciones previstas en dicha Ley, deba adelantarse un proce</w:t>
      </w:r>
      <w:r w:rsidRPr="00FE60F8">
        <w:rPr>
          <w:rFonts w:ascii="Arial" w:eastAsia="Calibri" w:hAnsi="Arial" w:cs="Arial"/>
          <w:color w:val="000000" w:themeColor="text1"/>
          <w:sz w:val="22"/>
        </w:rPr>
        <w:t>dimiento</w:t>
      </w:r>
      <w:r w:rsidR="00F2659D" w:rsidRPr="00FE60F8">
        <w:rPr>
          <w:rFonts w:ascii="Arial" w:eastAsia="Calibri" w:hAnsi="Arial" w:cs="Arial"/>
          <w:color w:val="000000" w:themeColor="text1"/>
          <w:sz w:val="22"/>
        </w:rPr>
        <w:t xml:space="preserve"> </w:t>
      </w:r>
      <w:r w:rsidRPr="00FE60F8">
        <w:rPr>
          <w:rFonts w:ascii="Arial" w:eastAsia="Calibri" w:hAnsi="Arial" w:cs="Arial"/>
          <w:color w:val="000000" w:themeColor="text1"/>
          <w:sz w:val="22"/>
        </w:rPr>
        <w:t>ampli</w:t>
      </w:r>
      <w:r w:rsidR="00F2659D" w:rsidRPr="00FE60F8">
        <w:rPr>
          <w:rFonts w:ascii="Arial" w:eastAsia="Calibri" w:hAnsi="Arial" w:cs="Arial"/>
          <w:color w:val="000000" w:themeColor="text1"/>
          <w:sz w:val="22"/>
        </w:rPr>
        <w:t>o</w:t>
      </w:r>
      <w:r w:rsidR="00F2659D" w:rsidRPr="00FE60F8">
        <w:rPr>
          <w:rStyle w:val="Refdenotaalpie"/>
          <w:rFonts w:ascii="Arial" w:eastAsia="Calibri" w:hAnsi="Arial" w:cs="Arial"/>
          <w:color w:val="000000" w:themeColor="text1"/>
          <w:sz w:val="22"/>
        </w:rPr>
        <w:footnoteReference w:id="17"/>
      </w:r>
      <w:r w:rsidR="00F2659D" w:rsidRPr="00FE60F8">
        <w:rPr>
          <w:rFonts w:ascii="Arial" w:eastAsia="Calibri" w:hAnsi="Arial" w:cs="Arial"/>
          <w:color w:val="000000" w:themeColor="text1"/>
          <w:sz w:val="22"/>
        </w:rPr>
        <w:t>. Nótese que, en este caso, lo que cambia es la modalidad de selección y no la naturaleza de contrato interadministrativo.</w:t>
      </w:r>
    </w:p>
    <w:p w14:paraId="3211E8FB" w14:textId="77777777" w:rsidR="008A515D" w:rsidRPr="00FE60F8" w:rsidRDefault="008A515D" w:rsidP="008A515D">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Además, es necesario tener en cuenta que para que un contrato o convenio interadministrativo exista debe cumplir con los siguientes elementos: acuerdo sobre el objeto y la contraprestación y que conste por escrito</w:t>
      </w:r>
      <w:r w:rsidRPr="00FE60F8">
        <w:rPr>
          <w:rStyle w:val="Refdenotaalpie"/>
          <w:rFonts w:ascii="Arial" w:eastAsia="Calibri" w:hAnsi="Arial" w:cs="Arial"/>
          <w:color w:val="000000" w:themeColor="text1"/>
          <w:sz w:val="22"/>
        </w:rPr>
        <w:footnoteReference w:id="18"/>
      </w:r>
      <w:r w:rsidRPr="00FE60F8">
        <w:rPr>
          <w:rFonts w:ascii="Arial" w:eastAsia="Calibri" w:hAnsi="Arial" w:cs="Arial"/>
          <w:color w:val="000000" w:themeColor="text1"/>
          <w:sz w:val="22"/>
        </w:rPr>
        <w:t xml:space="preserve">. Entonces, si ambas partes son entidades estatales, pueden celebrar convenios interadministrativos porque las </w:t>
      </w:r>
      <w:r w:rsidRPr="00FE60F8">
        <w:rPr>
          <w:rFonts w:ascii="Arial" w:eastAsia="Calibri" w:hAnsi="Arial" w:cs="Arial"/>
          <w:color w:val="000000" w:themeColor="text1"/>
          <w:sz w:val="22"/>
        </w:rPr>
        <w:lastRenderedPageBreak/>
        <w:t>disposiciones que regulan esta tipología hacen referencia a la calidad de los sujetos que intervienen en la contratación, que deben ser entidades estatales o de derecho público.</w:t>
      </w:r>
    </w:p>
    <w:p w14:paraId="7423A146" w14:textId="66136D0A" w:rsidR="008A515D" w:rsidRPr="00FE60F8" w:rsidRDefault="008A515D" w:rsidP="008A515D">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w:t>
      </w:r>
      <w:r w:rsidR="00AD5D2F" w:rsidRPr="00FE60F8">
        <w:rPr>
          <w:rFonts w:ascii="Arial" w:eastAsia="Calibri" w:hAnsi="Arial" w:cs="Arial"/>
          <w:color w:val="000000" w:themeColor="text1"/>
          <w:sz w:val="22"/>
        </w:rPr>
        <w:t xml:space="preserve"> </w:t>
      </w:r>
      <w:r w:rsidRPr="00FE60F8">
        <w:rPr>
          <w:rFonts w:ascii="Arial" w:eastAsia="Calibri" w:hAnsi="Arial" w:cs="Arial"/>
          <w:color w:val="000000" w:themeColor="text1"/>
          <w:sz w:val="22"/>
        </w:rPr>
        <w:t xml:space="preserve">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15EEEE32" w14:textId="34CB1AAA" w:rsidR="008A515D" w:rsidRPr="00FE60F8" w:rsidRDefault="008A515D"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Así las cosas, y atendiendo a la literalidad de las normas enunciadas, no cabe</w:t>
      </w:r>
      <w:r w:rsidR="00AD5D2F" w:rsidRPr="00FE60F8">
        <w:rPr>
          <w:rFonts w:ascii="Arial" w:eastAsia="Calibri" w:hAnsi="Arial" w:cs="Arial"/>
          <w:color w:val="000000" w:themeColor="text1"/>
          <w:sz w:val="22"/>
        </w:rPr>
        <w:t xml:space="preserve"> </w:t>
      </w:r>
      <w:r w:rsidRPr="00FE60F8">
        <w:rPr>
          <w:rFonts w:ascii="Arial" w:eastAsia="Calibri" w:hAnsi="Arial" w:cs="Arial"/>
          <w:color w:val="000000" w:themeColor="text1"/>
          <w:sz w:val="22"/>
        </w:rPr>
        <w:t>interpretación diferente</w:t>
      </w:r>
      <w:r w:rsidRPr="00FE60F8">
        <w:rPr>
          <w:rStyle w:val="Refdenotaalpie"/>
          <w:rFonts w:ascii="Arial" w:hAnsi="Arial" w:cs="Arial"/>
          <w:color w:val="000000" w:themeColor="text1"/>
          <w:sz w:val="22"/>
        </w:rPr>
        <w:footnoteReference w:id="19"/>
      </w:r>
      <w:r w:rsidRPr="00FE60F8">
        <w:rPr>
          <w:rFonts w:ascii="Arial" w:eastAsia="Calibri" w:hAnsi="Arial" w:cs="Arial"/>
          <w:color w:val="000000" w:themeColor="text1"/>
          <w:sz w:val="22"/>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0A34C012" w14:textId="77777777" w:rsidR="008A515D" w:rsidRPr="00FE60F8" w:rsidRDefault="008A515D" w:rsidP="00AD5D2F">
      <w:pPr>
        <w:spacing w:line="276" w:lineRule="auto"/>
        <w:ind w:firstLine="708"/>
        <w:jc w:val="both"/>
        <w:rPr>
          <w:rFonts w:ascii="Arial" w:eastAsia="Calibri" w:hAnsi="Arial" w:cs="Arial"/>
          <w:color w:val="000000" w:themeColor="text1"/>
          <w:sz w:val="22"/>
        </w:rPr>
      </w:pPr>
    </w:p>
    <w:p w14:paraId="24B92617" w14:textId="77777777" w:rsidR="008A515D" w:rsidRPr="00FE60F8" w:rsidRDefault="008A515D" w:rsidP="00AD5D2F">
      <w:pPr>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[…]se puede señalar que los convenios o contratos interadministrativos tienen como características principales las siguientes:</w:t>
      </w:r>
    </w:p>
    <w:p w14:paraId="6DF718FE" w14:textId="77777777" w:rsidR="008A515D" w:rsidRPr="00FE60F8" w:rsidRDefault="008A515D" w:rsidP="00AD5D2F">
      <w:pPr>
        <w:ind w:left="709" w:right="709"/>
        <w:jc w:val="both"/>
        <w:rPr>
          <w:rFonts w:ascii="Arial" w:eastAsia="Calibri" w:hAnsi="Arial" w:cs="Arial"/>
          <w:color w:val="000000" w:themeColor="text1"/>
          <w:sz w:val="21"/>
          <w:szCs w:val="21"/>
        </w:rPr>
      </w:pPr>
    </w:p>
    <w:p w14:paraId="3B86C3E8" w14:textId="77777777" w:rsidR="008A515D" w:rsidRPr="00FE60F8" w:rsidRDefault="008A515D" w:rsidP="00AD5D2F">
      <w:pPr>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w:t>
      </w:r>
      <w:r w:rsidRPr="00FE60F8">
        <w:rPr>
          <w:rFonts w:ascii="Arial" w:eastAsia="Calibri" w:hAnsi="Arial" w:cs="Arial"/>
          <w:color w:val="000000" w:themeColor="text1"/>
          <w:sz w:val="21"/>
          <w:szCs w:val="21"/>
        </w:rPr>
        <w:lastRenderedPageBreak/>
        <w:t>entidades vinculadas; (viii) la acción mediante la cual se deben ventilar las diferencias que sobre el particular surjan es la de controversias contractuales</w:t>
      </w:r>
      <w:r w:rsidRPr="00FE60F8">
        <w:rPr>
          <w:color w:val="000000" w:themeColor="text1"/>
          <w:vertAlign w:val="superscript"/>
        </w:rPr>
        <w:footnoteReference w:id="20"/>
      </w:r>
      <w:r w:rsidRPr="00FE60F8">
        <w:rPr>
          <w:rFonts w:ascii="Arial" w:eastAsia="Calibri" w:hAnsi="Arial" w:cs="Arial"/>
          <w:color w:val="000000" w:themeColor="text1"/>
          <w:sz w:val="21"/>
          <w:szCs w:val="21"/>
        </w:rPr>
        <w:t>.</w:t>
      </w:r>
    </w:p>
    <w:p w14:paraId="3C166A08" w14:textId="6F90C419" w:rsidR="008A515D" w:rsidRPr="00FE60F8" w:rsidRDefault="008A515D" w:rsidP="00AD5D2F">
      <w:pPr>
        <w:ind w:right="709"/>
        <w:jc w:val="both"/>
        <w:rPr>
          <w:rFonts w:ascii="Arial" w:eastAsia="Calibri" w:hAnsi="Arial" w:cs="Arial"/>
          <w:color w:val="000000" w:themeColor="text1"/>
          <w:sz w:val="21"/>
          <w:szCs w:val="21"/>
        </w:rPr>
      </w:pPr>
    </w:p>
    <w:p w14:paraId="3613E032" w14:textId="3BAE8E1B" w:rsidR="00F53438" w:rsidRPr="00FE60F8" w:rsidRDefault="008A515D" w:rsidP="00AD5D2F">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Con </w:t>
      </w:r>
      <w:r w:rsidR="00A33364" w:rsidRPr="00FE60F8">
        <w:rPr>
          <w:rFonts w:ascii="Arial" w:eastAsia="Calibri" w:hAnsi="Arial" w:cs="Arial"/>
          <w:color w:val="000000" w:themeColor="text1"/>
          <w:sz w:val="22"/>
        </w:rPr>
        <w:t>esto</w:t>
      </w:r>
      <w:r w:rsidRPr="00FE60F8">
        <w:rPr>
          <w:rFonts w:ascii="Arial" w:eastAsia="Calibri" w:hAnsi="Arial" w:cs="Arial"/>
          <w:color w:val="000000" w:themeColor="text1"/>
          <w:sz w:val="22"/>
        </w:rPr>
        <w:t xml:space="preserve"> se concluye</w:t>
      </w:r>
      <w:r w:rsidR="00A33364" w:rsidRPr="00FE60F8">
        <w:rPr>
          <w:rFonts w:ascii="Arial" w:eastAsia="Calibri" w:hAnsi="Arial" w:cs="Arial"/>
          <w:color w:val="000000" w:themeColor="text1"/>
          <w:sz w:val="22"/>
        </w:rPr>
        <w:t xml:space="preserve"> que,</w:t>
      </w:r>
      <w:r w:rsidR="00272390" w:rsidRPr="00FE60F8">
        <w:rPr>
          <w:rFonts w:ascii="Arial" w:eastAsia="Calibri" w:hAnsi="Arial" w:cs="Arial"/>
          <w:color w:val="000000" w:themeColor="text1"/>
          <w:sz w:val="22"/>
        </w:rPr>
        <w:t xml:space="preserve"> </w:t>
      </w:r>
      <w:r w:rsidR="00375AC9" w:rsidRPr="00FE60F8">
        <w:rPr>
          <w:rFonts w:ascii="Arial" w:eastAsia="Calibri" w:hAnsi="Arial" w:cs="Arial"/>
          <w:color w:val="000000" w:themeColor="text1"/>
          <w:sz w:val="22"/>
        </w:rPr>
        <w:t xml:space="preserve">teniendo en cuenta que </w:t>
      </w:r>
      <w:r w:rsidR="00272390" w:rsidRPr="00FE60F8">
        <w:rPr>
          <w:rFonts w:ascii="Arial" w:eastAsia="Calibri" w:hAnsi="Arial" w:cs="Arial"/>
          <w:color w:val="000000" w:themeColor="text1"/>
          <w:sz w:val="22"/>
        </w:rPr>
        <w:t xml:space="preserve">las entidades </w:t>
      </w:r>
      <w:r w:rsidR="0052723E" w:rsidRPr="00FE60F8">
        <w:rPr>
          <w:rFonts w:ascii="Arial" w:eastAsia="Calibri" w:hAnsi="Arial" w:cs="Arial"/>
          <w:color w:val="000000" w:themeColor="text1"/>
          <w:sz w:val="22"/>
        </w:rPr>
        <w:t xml:space="preserve">públicas </w:t>
      </w:r>
      <w:r w:rsidR="00272390" w:rsidRPr="00FE60F8">
        <w:rPr>
          <w:rFonts w:ascii="Arial" w:eastAsia="Calibri" w:hAnsi="Arial" w:cs="Arial"/>
          <w:color w:val="000000" w:themeColor="text1"/>
          <w:sz w:val="22"/>
        </w:rPr>
        <w:t xml:space="preserve">no son sujetos de las causales de inhabilidad e incompatibilidad de la contratación pública, </w:t>
      </w:r>
      <w:r w:rsidR="00016FD1" w:rsidRPr="00FE60F8">
        <w:rPr>
          <w:rFonts w:ascii="Arial" w:eastAsia="Calibri" w:hAnsi="Arial" w:cs="Arial"/>
          <w:color w:val="000000" w:themeColor="text1"/>
          <w:sz w:val="22"/>
        </w:rPr>
        <w:t>la inhabilidad prevista en el literal d), numeral 2</w:t>
      </w:r>
      <w:r w:rsidR="0052723E" w:rsidRPr="00FE60F8">
        <w:rPr>
          <w:rFonts w:ascii="Arial" w:eastAsia="Calibri" w:hAnsi="Arial" w:cs="Arial"/>
          <w:color w:val="000000" w:themeColor="text1"/>
          <w:sz w:val="22"/>
        </w:rPr>
        <w:t>,</w:t>
      </w:r>
      <w:r w:rsidR="00016FD1" w:rsidRPr="00FE60F8">
        <w:rPr>
          <w:rFonts w:ascii="Arial" w:eastAsia="Calibri" w:hAnsi="Arial" w:cs="Arial"/>
          <w:color w:val="000000" w:themeColor="text1"/>
          <w:sz w:val="22"/>
        </w:rPr>
        <w:t xml:space="preserve"> del artículo 8 de la Ley 80 de 1993</w:t>
      </w:r>
      <w:r w:rsidR="00F53438" w:rsidRPr="00FE60F8">
        <w:rPr>
          <w:rFonts w:ascii="Arial" w:eastAsia="Calibri" w:hAnsi="Arial" w:cs="Arial"/>
          <w:color w:val="000000" w:themeColor="text1"/>
          <w:sz w:val="22"/>
        </w:rPr>
        <w:t xml:space="preserve"> no </w:t>
      </w:r>
      <w:r w:rsidR="0052723E" w:rsidRPr="00FE60F8">
        <w:rPr>
          <w:rFonts w:ascii="Arial" w:eastAsia="Calibri" w:hAnsi="Arial" w:cs="Arial"/>
          <w:color w:val="000000" w:themeColor="text1"/>
          <w:sz w:val="22"/>
        </w:rPr>
        <w:t>a</w:t>
      </w:r>
      <w:r w:rsidR="00F53438" w:rsidRPr="00FE60F8">
        <w:rPr>
          <w:rFonts w:ascii="Arial" w:eastAsia="Calibri" w:hAnsi="Arial" w:cs="Arial"/>
          <w:color w:val="000000" w:themeColor="text1"/>
          <w:sz w:val="22"/>
        </w:rPr>
        <w:t>plica a los convenios interadministrativos</w:t>
      </w:r>
      <w:r w:rsidR="0052723E" w:rsidRPr="00FE60F8">
        <w:rPr>
          <w:rFonts w:ascii="Arial" w:eastAsia="Calibri" w:hAnsi="Arial" w:cs="Arial"/>
          <w:color w:val="000000" w:themeColor="text1"/>
          <w:sz w:val="22"/>
        </w:rPr>
        <w:t>,</w:t>
      </w:r>
      <w:r w:rsidR="00F53438" w:rsidRPr="00FE60F8">
        <w:rPr>
          <w:rFonts w:ascii="Arial" w:eastAsia="Calibri" w:hAnsi="Arial" w:cs="Arial"/>
          <w:color w:val="000000" w:themeColor="text1"/>
          <w:sz w:val="22"/>
        </w:rPr>
        <w:t xml:space="preserve"> cuyas partes son entidades</w:t>
      </w:r>
      <w:r w:rsidR="0052723E" w:rsidRPr="00FE60F8">
        <w:rPr>
          <w:rFonts w:ascii="Arial" w:eastAsia="Calibri" w:hAnsi="Arial" w:cs="Arial"/>
          <w:color w:val="000000" w:themeColor="text1"/>
          <w:sz w:val="22"/>
        </w:rPr>
        <w:t>,</w:t>
      </w:r>
      <w:r w:rsidR="00F53438" w:rsidRPr="00FE60F8">
        <w:rPr>
          <w:rFonts w:ascii="Arial" w:eastAsia="Calibri" w:hAnsi="Arial" w:cs="Arial"/>
          <w:color w:val="000000" w:themeColor="text1"/>
          <w:sz w:val="22"/>
        </w:rPr>
        <w:t xml:space="preserve"> ni</w:t>
      </w:r>
      <w:r w:rsidR="0052723E" w:rsidRPr="00FE60F8">
        <w:rPr>
          <w:rFonts w:ascii="Arial" w:eastAsia="Calibri" w:hAnsi="Arial" w:cs="Arial"/>
          <w:color w:val="000000" w:themeColor="text1"/>
          <w:sz w:val="22"/>
        </w:rPr>
        <w:t xml:space="preserve"> siquiera</w:t>
      </w:r>
      <w:r w:rsidR="00F53438" w:rsidRPr="00FE60F8">
        <w:rPr>
          <w:rFonts w:ascii="Arial" w:eastAsia="Calibri" w:hAnsi="Arial" w:cs="Arial"/>
          <w:color w:val="000000" w:themeColor="text1"/>
          <w:sz w:val="22"/>
        </w:rPr>
        <w:t xml:space="preserve"> cuando la entidad es contratista.</w:t>
      </w:r>
    </w:p>
    <w:p w14:paraId="08A8663E" w14:textId="0041687C" w:rsidR="00272390" w:rsidRPr="00FE60F8" w:rsidRDefault="00F53438" w:rsidP="0052723E">
      <w:pPr>
        <w:spacing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No obstante</w:t>
      </w:r>
      <w:r w:rsidR="0052723E" w:rsidRPr="00FE60F8">
        <w:rPr>
          <w:rFonts w:ascii="Arial" w:eastAsia="Calibri" w:hAnsi="Arial" w:cs="Arial"/>
          <w:color w:val="000000" w:themeColor="text1"/>
          <w:sz w:val="22"/>
        </w:rPr>
        <w:t>,</w:t>
      </w:r>
      <w:r w:rsidRPr="00FE60F8">
        <w:rPr>
          <w:rFonts w:ascii="Arial" w:eastAsia="Calibri" w:hAnsi="Arial" w:cs="Arial"/>
          <w:color w:val="000000" w:themeColor="text1"/>
          <w:sz w:val="22"/>
        </w:rPr>
        <w:t xml:space="preserve"> la inhabilidad señalada aplica cuando la entidad es contratante, ya que debe verificar </w:t>
      </w:r>
      <w:r w:rsidR="00B21F21" w:rsidRPr="00FE60F8">
        <w:rPr>
          <w:rFonts w:ascii="Arial" w:eastAsia="Calibri" w:hAnsi="Arial" w:cs="Arial"/>
          <w:color w:val="000000" w:themeColor="text1"/>
          <w:sz w:val="22"/>
        </w:rPr>
        <w:t xml:space="preserve">en </w:t>
      </w:r>
      <w:r w:rsidR="0058277C" w:rsidRPr="00FE60F8">
        <w:rPr>
          <w:rFonts w:ascii="Arial" w:eastAsia="Calibri" w:hAnsi="Arial" w:cs="Arial"/>
          <w:color w:val="000000" w:themeColor="text1"/>
          <w:sz w:val="22"/>
        </w:rPr>
        <w:t>las corporaciones, asociaciones, fundaciones y sociedades anónimas no abiertas</w:t>
      </w:r>
      <w:r w:rsidR="00B21F21" w:rsidRPr="00FE60F8">
        <w:rPr>
          <w:rFonts w:ascii="Arial" w:eastAsia="Calibri" w:hAnsi="Arial" w:cs="Arial"/>
          <w:color w:val="000000" w:themeColor="text1"/>
          <w:sz w:val="22"/>
        </w:rPr>
        <w:t xml:space="preserve"> que presentan oferta al procedimiento de selección</w:t>
      </w:r>
      <w:r w:rsidR="00754E28" w:rsidRPr="00FE60F8">
        <w:rPr>
          <w:rFonts w:ascii="Arial" w:eastAsia="Calibri" w:hAnsi="Arial" w:cs="Arial"/>
          <w:color w:val="000000" w:themeColor="text1"/>
          <w:sz w:val="22"/>
        </w:rPr>
        <w:t>,</w:t>
      </w:r>
      <w:r w:rsidR="00AF22F4" w:rsidRPr="00FE60F8">
        <w:rPr>
          <w:rFonts w:ascii="Arial" w:eastAsia="Calibri" w:hAnsi="Arial" w:cs="Arial"/>
          <w:color w:val="000000" w:themeColor="text1"/>
          <w:sz w:val="22"/>
        </w:rPr>
        <w:t xml:space="preserve"> que</w:t>
      </w:r>
      <w:r w:rsidR="00B21F21" w:rsidRPr="00FE60F8">
        <w:rPr>
          <w:rFonts w:ascii="Arial" w:eastAsia="Calibri" w:hAnsi="Arial" w:cs="Arial"/>
          <w:color w:val="000000" w:themeColor="text1"/>
          <w:sz w:val="22"/>
        </w:rPr>
        <w:t xml:space="preserve"> sus miembros que</w:t>
      </w:r>
      <w:r w:rsidR="00AF22F4" w:rsidRPr="00FE60F8">
        <w:rPr>
          <w:rFonts w:ascii="Arial" w:eastAsia="Calibri" w:hAnsi="Arial" w:cs="Arial"/>
          <w:color w:val="000000" w:themeColor="text1"/>
          <w:sz w:val="22"/>
        </w:rPr>
        <w:t xml:space="preserve"> tengan participación o cargos de dirección o manejo,</w:t>
      </w:r>
      <w:r w:rsidR="00754E28" w:rsidRPr="00FE60F8">
        <w:rPr>
          <w:rFonts w:ascii="Arial" w:eastAsia="Calibri" w:hAnsi="Arial" w:cs="Arial"/>
          <w:color w:val="000000" w:themeColor="text1"/>
          <w:sz w:val="22"/>
        </w:rPr>
        <w:t xml:space="preserve"> no </w:t>
      </w:r>
      <w:r w:rsidR="007C1480" w:rsidRPr="00FE60F8">
        <w:rPr>
          <w:rFonts w:ascii="Arial" w:eastAsia="Calibri" w:hAnsi="Arial" w:cs="Arial"/>
          <w:color w:val="000000" w:themeColor="text1"/>
          <w:sz w:val="22"/>
        </w:rPr>
        <w:t>sean</w:t>
      </w:r>
      <w:r w:rsidR="00AF22F4" w:rsidRPr="00FE60F8">
        <w:rPr>
          <w:rFonts w:ascii="Arial" w:eastAsia="Calibri" w:hAnsi="Arial" w:cs="Arial"/>
          <w:color w:val="000000" w:themeColor="text1"/>
          <w:sz w:val="22"/>
        </w:rPr>
        <w:t xml:space="preserve"> sus servidores públicos de los niveles directivo, asesor o ejecutivo o aquellos que sean de la junta o el consejo directivo, ni los familiares de estos señalados expresamente en la norma.</w:t>
      </w:r>
    </w:p>
    <w:p w14:paraId="4A82E9DC" w14:textId="77777777" w:rsidR="0059297E" w:rsidRPr="00FE60F8" w:rsidRDefault="0059297E" w:rsidP="0052723E">
      <w:pPr>
        <w:spacing w:line="276" w:lineRule="auto"/>
        <w:jc w:val="both"/>
        <w:rPr>
          <w:rFonts w:ascii="Arial" w:eastAsia="Calibri" w:hAnsi="Arial" w:cs="Arial"/>
          <w:color w:val="000000" w:themeColor="text1"/>
          <w:sz w:val="22"/>
        </w:rPr>
      </w:pPr>
    </w:p>
    <w:p w14:paraId="1B526A66" w14:textId="28A401F8" w:rsidR="0059297E" w:rsidRPr="00FE60F8" w:rsidRDefault="009719D2" w:rsidP="0052723E">
      <w:pPr>
        <w:spacing w:line="276" w:lineRule="auto"/>
        <w:jc w:val="both"/>
        <w:rPr>
          <w:rFonts w:ascii="Arial" w:eastAsia="Calibri" w:hAnsi="Arial" w:cs="Arial"/>
          <w:b/>
          <w:color w:val="000000" w:themeColor="text1"/>
          <w:sz w:val="22"/>
        </w:rPr>
      </w:pPr>
      <w:r w:rsidRPr="00FE60F8">
        <w:rPr>
          <w:rFonts w:ascii="Arial" w:eastAsia="Calibri" w:hAnsi="Arial" w:cs="Arial"/>
          <w:b/>
          <w:color w:val="000000" w:themeColor="text1"/>
          <w:sz w:val="22"/>
        </w:rPr>
        <w:t>2.</w:t>
      </w:r>
      <w:r w:rsidR="0059297E" w:rsidRPr="00FE60F8">
        <w:rPr>
          <w:rFonts w:ascii="Arial" w:eastAsia="Calibri" w:hAnsi="Arial" w:cs="Arial"/>
          <w:b/>
          <w:color w:val="000000" w:themeColor="text1"/>
          <w:sz w:val="22"/>
        </w:rPr>
        <w:t xml:space="preserve">3 </w:t>
      </w:r>
      <w:r w:rsidR="008E072D" w:rsidRPr="00FE60F8">
        <w:rPr>
          <w:rFonts w:ascii="Arial" w:eastAsia="Calibri" w:hAnsi="Arial" w:cs="Arial"/>
          <w:b/>
          <w:color w:val="000000" w:themeColor="text1"/>
          <w:sz w:val="22"/>
        </w:rPr>
        <w:t>Inhabilidad del literal d)</w:t>
      </w:r>
      <w:r w:rsidR="008A515D" w:rsidRPr="00FE60F8">
        <w:rPr>
          <w:rFonts w:ascii="Arial" w:eastAsia="Calibri" w:hAnsi="Arial" w:cs="Arial"/>
          <w:b/>
          <w:color w:val="000000" w:themeColor="text1"/>
          <w:sz w:val="22"/>
        </w:rPr>
        <w:t>, numeral 2 del artículo 8 de la Ley 80 de 1993</w:t>
      </w:r>
      <w:r w:rsidR="00D1118F" w:rsidRPr="00FE60F8">
        <w:rPr>
          <w:rFonts w:ascii="Arial" w:eastAsia="Calibri" w:hAnsi="Arial" w:cs="Arial"/>
          <w:b/>
          <w:color w:val="000000" w:themeColor="text1"/>
          <w:sz w:val="22"/>
        </w:rPr>
        <w:t>, aplicación</w:t>
      </w:r>
      <w:r w:rsidR="00AA02BC" w:rsidRPr="00FE60F8">
        <w:rPr>
          <w:rFonts w:ascii="Arial" w:eastAsia="Calibri" w:hAnsi="Arial" w:cs="Arial"/>
          <w:b/>
          <w:color w:val="000000" w:themeColor="text1"/>
          <w:sz w:val="22"/>
        </w:rPr>
        <w:t xml:space="preserve"> y excepciones</w:t>
      </w:r>
    </w:p>
    <w:p w14:paraId="43C89DDA" w14:textId="77777777" w:rsidR="0059297E" w:rsidRPr="00FE60F8" w:rsidRDefault="0059297E" w:rsidP="0052723E">
      <w:pPr>
        <w:spacing w:line="276" w:lineRule="auto"/>
        <w:jc w:val="both"/>
        <w:rPr>
          <w:rFonts w:ascii="Arial" w:eastAsia="Calibri" w:hAnsi="Arial" w:cs="Arial"/>
          <w:b/>
          <w:color w:val="000000" w:themeColor="text1"/>
          <w:sz w:val="22"/>
        </w:rPr>
      </w:pPr>
    </w:p>
    <w:p w14:paraId="6E740C9A" w14:textId="24586547" w:rsidR="0059297E" w:rsidRPr="00FE60F8" w:rsidRDefault="00516072" w:rsidP="0052723E">
      <w:pPr>
        <w:spacing w:line="276" w:lineRule="auto"/>
        <w:jc w:val="both"/>
        <w:rPr>
          <w:rFonts w:ascii="Arial" w:hAnsi="Arial" w:cs="Arial"/>
          <w:color w:val="000000" w:themeColor="text1"/>
          <w:sz w:val="22"/>
        </w:rPr>
      </w:pPr>
      <w:r w:rsidRPr="00FE60F8">
        <w:rPr>
          <w:rFonts w:ascii="Arial" w:hAnsi="Arial" w:cs="Arial"/>
          <w:color w:val="000000" w:themeColor="text1"/>
          <w:sz w:val="22"/>
        </w:rPr>
        <w:t xml:space="preserve">Teniendo en cuenta que usted consulta sobre la aplicación de la inhabilidad </w:t>
      </w:r>
      <w:r w:rsidR="00044B54" w:rsidRPr="00FE60F8">
        <w:rPr>
          <w:rFonts w:ascii="Arial" w:hAnsi="Arial" w:cs="Arial"/>
          <w:color w:val="000000" w:themeColor="text1"/>
          <w:sz w:val="22"/>
        </w:rPr>
        <w:t>señalada</w:t>
      </w:r>
      <w:r w:rsidR="0052723E" w:rsidRPr="00FE60F8">
        <w:rPr>
          <w:rFonts w:ascii="Arial" w:hAnsi="Arial" w:cs="Arial"/>
          <w:color w:val="000000" w:themeColor="text1"/>
          <w:sz w:val="22"/>
        </w:rPr>
        <w:t>,</w:t>
      </w:r>
      <w:r w:rsidR="00044B54" w:rsidRPr="00FE60F8">
        <w:rPr>
          <w:rFonts w:ascii="Arial" w:hAnsi="Arial" w:cs="Arial"/>
          <w:color w:val="000000" w:themeColor="text1"/>
          <w:sz w:val="22"/>
        </w:rPr>
        <w:t xml:space="preserve"> cuando: i) el servidor público se aparta del procedimiento contractual y ii) para contratos que se rigen por el derecho privado como arrendamiento, comodato y donación; en primer lugar se analizará la norma que contiene la causal de inhabilidad y en qué casos aplica, y se concluirá si existen excepciones a su aplicación.</w:t>
      </w:r>
    </w:p>
    <w:p w14:paraId="75145B04" w14:textId="4F2E8BE3" w:rsidR="0059297E" w:rsidRPr="00FE60F8" w:rsidRDefault="00436D3C" w:rsidP="00136931">
      <w:pPr>
        <w:spacing w:before="120" w:after="120" w:line="276" w:lineRule="auto"/>
        <w:jc w:val="both"/>
        <w:rPr>
          <w:rFonts w:ascii="Arial" w:hAnsi="Arial" w:cs="Arial"/>
          <w:color w:val="000000" w:themeColor="text1"/>
          <w:sz w:val="22"/>
        </w:rPr>
      </w:pPr>
      <w:r w:rsidRPr="00FE60F8">
        <w:rPr>
          <w:rFonts w:ascii="Arial" w:hAnsi="Arial" w:cs="Arial"/>
          <w:color w:val="000000" w:themeColor="text1"/>
          <w:sz w:val="22"/>
        </w:rPr>
        <w:tab/>
        <w:t>De acuerdo con la inhabilidad del literal d), numeral 2</w:t>
      </w:r>
      <w:r w:rsidR="0052723E" w:rsidRPr="00FE60F8">
        <w:rPr>
          <w:rFonts w:ascii="Arial" w:hAnsi="Arial" w:cs="Arial"/>
          <w:color w:val="000000" w:themeColor="text1"/>
          <w:sz w:val="22"/>
        </w:rPr>
        <w:t>,</w:t>
      </w:r>
      <w:r w:rsidRPr="00FE60F8">
        <w:rPr>
          <w:rFonts w:ascii="Arial" w:hAnsi="Arial" w:cs="Arial"/>
          <w:color w:val="000000" w:themeColor="text1"/>
          <w:sz w:val="22"/>
        </w:rPr>
        <w:t xml:space="preserve"> del artículo 8 de la Ley 80 de 1993</w:t>
      </w:r>
      <w:r w:rsidRPr="00FE60F8">
        <w:rPr>
          <w:rStyle w:val="Refdenotaalpie"/>
          <w:rFonts w:ascii="Arial" w:hAnsi="Arial" w:cs="Arial"/>
          <w:color w:val="000000" w:themeColor="text1"/>
          <w:sz w:val="22"/>
        </w:rPr>
        <w:footnoteReference w:id="21"/>
      </w:r>
      <w:r w:rsidRPr="00FE60F8">
        <w:rPr>
          <w:rFonts w:ascii="Arial" w:hAnsi="Arial" w:cs="Arial"/>
          <w:color w:val="000000" w:themeColor="text1"/>
          <w:sz w:val="22"/>
        </w:rPr>
        <w:t xml:space="preserve">, </w:t>
      </w:r>
      <w:r w:rsidR="00B35B5C" w:rsidRPr="00FE60F8">
        <w:rPr>
          <w:rFonts w:ascii="Arial" w:hAnsi="Arial" w:cs="Arial"/>
          <w:color w:val="000000" w:themeColor="text1"/>
          <w:sz w:val="22"/>
        </w:rPr>
        <w:t xml:space="preserve">unas sociedades comerciales estarán inhabilitadas para contratar con la </w:t>
      </w:r>
      <w:r w:rsidR="00B35B5C" w:rsidRPr="00FE60F8">
        <w:rPr>
          <w:rFonts w:ascii="Arial" w:hAnsi="Arial" w:cs="Arial"/>
          <w:color w:val="000000" w:themeColor="text1"/>
          <w:sz w:val="22"/>
        </w:rPr>
        <w:lastRenderedPageBreak/>
        <w:t>entidad a la que pertenezca un servidor público</w:t>
      </w:r>
      <w:r w:rsidR="0052723E" w:rsidRPr="00FE60F8">
        <w:rPr>
          <w:rFonts w:ascii="Arial" w:hAnsi="Arial" w:cs="Arial"/>
          <w:color w:val="000000" w:themeColor="text1"/>
          <w:sz w:val="22"/>
        </w:rPr>
        <w:t>,</w:t>
      </w:r>
      <w:r w:rsidR="00767AB0" w:rsidRPr="00FE60F8">
        <w:rPr>
          <w:rFonts w:ascii="Arial" w:hAnsi="Arial" w:cs="Arial"/>
          <w:color w:val="000000" w:themeColor="text1"/>
          <w:sz w:val="22"/>
        </w:rPr>
        <w:t xml:space="preserve"> así: i) que pertenezca al nivel directivo, asesor, ejecutivo o miembro de la junta o consejo directivo de la entidad contratante y ii) que tenga participación en esas sociedades comerciales o ejerza un cargo de dirección o manejo.</w:t>
      </w:r>
    </w:p>
    <w:p w14:paraId="181E9987" w14:textId="77777777" w:rsidR="00D30681" w:rsidRPr="00FE60F8" w:rsidRDefault="003E2A7D" w:rsidP="00D30681">
      <w:pPr>
        <w:spacing w:before="120" w:after="120" w:line="276" w:lineRule="auto"/>
        <w:jc w:val="both"/>
        <w:rPr>
          <w:rFonts w:ascii="Arial" w:hAnsi="Arial" w:cs="Arial"/>
          <w:color w:val="000000" w:themeColor="text1"/>
          <w:sz w:val="22"/>
        </w:rPr>
      </w:pPr>
      <w:r w:rsidRPr="00FE60F8">
        <w:rPr>
          <w:rFonts w:ascii="Arial" w:hAnsi="Arial" w:cs="Arial"/>
          <w:color w:val="000000" w:themeColor="text1"/>
          <w:sz w:val="22"/>
        </w:rPr>
        <w:tab/>
        <w:t>Con el fin de responder su consulta, se analizará la primera calificación del servidor público, esto es, que sea del nivel directivo, asesor, ejecutivo o miembro de la junta o consejo directivo de la entidad contratante. Por consiguiente, es necesario remitirse a la normativa que rige la función pública y que cataloga los cargos públicos de acuerdo con su nivel jerárquico dentro de un organismo del Estado del orden nacional y territorial.</w:t>
      </w:r>
    </w:p>
    <w:p w14:paraId="00ED935B" w14:textId="003BFB26" w:rsidR="003E2A7D" w:rsidRPr="00FE60F8" w:rsidRDefault="003E2A7D" w:rsidP="00D30681">
      <w:pPr>
        <w:spacing w:before="120" w:after="120" w:line="276" w:lineRule="auto"/>
        <w:ind w:firstLine="708"/>
        <w:jc w:val="both"/>
        <w:rPr>
          <w:rFonts w:ascii="Arial" w:hAnsi="Arial" w:cs="Arial"/>
          <w:color w:val="000000" w:themeColor="text1"/>
          <w:sz w:val="22"/>
        </w:rPr>
      </w:pPr>
      <w:r w:rsidRPr="00FE60F8">
        <w:rPr>
          <w:rFonts w:ascii="Arial" w:hAnsi="Arial" w:cs="Arial"/>
          <w:color w:val="000000" w:themeColor="text1"/>
          <w:sz w:val="22"/>
        </w:rPr>
        <w:t xml:space="preserve">Sobre el nivel </w:t>
      </w:r>
      <w:r w:rsidR="00965759" w:rsidRPr="00FE60F8">
        <w:rPr>
          <w:rFonts w:ascii="Arial" w:hAnsi="Arial" w:cs="Arial"/>
          <w:color w:val="000000" w:themeColor="text1"/>
          <w:sz w:val="22"/>
        </w:rPr>
        <w:t>«</w:t>
      </w:r>
      <w:r w:rsidRPr="00FE60F8">
        <w:rPr>
          <w:rFonts w:ascii="Arial" w:hAnsi="Arial" w:cs="Arial"/>
          <w:color w:val="000000" w:themeColor="text1"/>
          <w:sz w:val="22"/>
        </w:rPr>
        <w:t>ejecutivo</w:t>
      </w:r>
      <w:r w:rsidR="00965759" w:rsidRPr="00FE60F8">
        <w:rPr>
          <w:rFonts w:ascii="Arial" w:hAnsi="Arial" w:cs="Arial"/>
          <w:color w:val="000000" w:themeColor="text1"/>
          <w:sz w:val="19"/>
          <w:szCs w:val="19"/>
          <w:lang w:val="es-ES"/>
        </w:rPr>
        <w:t>»</w:t>
      </w:r>
      <w:r w:rsidRPr="00FE60F8">
        <w:rPr>
          <w:rFonts w:ascii="Arial" w:hAnsi="Arial" w:cs="Arial"/>
          <w:color w:val="000000" w:themeColor="text1"/>
          <w:sz w:val="22"/>
        </w:rPr>
        <w:t xml:space="preserve">, los Decretos 770 y 785 de 2005, que regulan las funciones y requisitos de los empleos públicos de entidades del orden nacional y territorial, respectivamente, en sus disposiciones transitorias señalan como responsabilidad del Gobierno nacional la modificación de las plantas de personal para que se elimine el nivel </w:t>
      </w:r>
      <w:r w:rsidR="00965759" w:rsidRPr="00FE60F8">
        <w:rPr>
          <w:rFonts w:ascii="Arial" w:hAnsi="Arial" w:cs="Arial"/>
          <w:color w:val="000000" w:themeColor="text1"/>
          <w:sz w:val="22"/>
        </w:rPr>
        <w:t>«ejecutivo</w:t>
      </w:r>
      <w:r w:rsidR="00965759" w:rsidRPr="00FE60F8">
        <w:rPr>
          <w:rFonts w:ascii="Arial" w:hAnsi="Arial" w:cs="Arial"/>
          <w:color w:val="000000" w:themeColor="text1"/>
          <w:sz w:val="19"/>
          <w:szCs w:val="19"/>
          <w:lang w:val="es-ES"/>
        </w:rPr>
        <w:t>»</w:t>
      </w:r>
      <w:r w:rsidRPr="00FE60F8">
        <w:rPr>
          <w:rFonts w:ascii="Arial" w:hAnsi="Arial" w:cs="Arial"/>
          <w:color w:val="000000" w:themeColor="text1"/>
          <w:sz w:val="22"/>
        </w:rPr>
        <w:t xml:space="preserve"> y se utilicen los niveles jerárquicos señalados por los Decretos, dentro de los cuales no figura el nivel </w:t>
      </w:r>
      <w:r w:rsidR="00965759" w:rsidRPr="00FE60F8">
        <w:rPr>
          <w:rFonts w:ascii="Arial" w:hAnsi="Arial" w:cs="Arial"/>
          <w:color w:val="000000" w:themeColor="text1"/>
          <w:sz w:val="22"/>
        </w:rPr>
        <w:t>«ejecutivo</w:t>
      </w:r>
      <w:r w:rsidR="00965759" w:rsidRPr="00FE60F8">
        <w:rPr>
          <w:rFonts w:ascii="Arial" w:hAnsi="Arial" w:cs="Arial"/>
          <w:color w:val="000000" w:themeColor="text1"/>
          <w:sz w:val="19"/>
          <w:szCs w:val="19"/>
          <w:lang w:val="es-ES"/>
        </w:rPr>
        <w:t>»</w:t>
      </w:r>
      <w:r w:rsidRPr="00FE60F8">
        <w:rPr>
          <w:rFonts w:ascii="Arial" w:hAnsi="Arial" w:cs="Arial"/>
          <w:color w:val="000000" w:themeColor="text1"/>
          <w:sz w:val="22"/>
        </w:rPr>
        <w:t xml:space="preserve">, sino el nivel </w:t>
      </w:r>
      <w:r w:rsidR="00917438" w:rsidRPr="00FE60F8">
        <w:rPr>
          <w:rFonts w:ascii="Arial" w:hAnsi="Arial" w:cs="Arial"/>
          <w:color w:val="000000" w:themeColor="text1"/>
          <w:sz w:val="22"/>
        </w:rPr>
        <w:t>«</w:t>
      </w:r>
      <w:r w:rsidRPr="00FE60F8">
        <w:rPr>
          <w:rFonts w:ascii="Arial" w:hAnsi="Arial" w:cs="Arial"/>
          <w:color w:val="000000" w:themeColor="text1"/>
          <w:sz w:val="22"/>
        </w:rPr>
        <w:t>directivo</w:t>
      </w:r>
      <w:r w:rsidR="00917438" w:rsidRPr="00FE60F8">
        <w:rPr>
          <w:rFonts w:ascii="Arial" w:hAnsi="Arial" w:cs="Arial"/>
          <w:color w:val="000000" w:themeColor="text1"/>
          <w:sz w:val="22"/>
        </w:rPr>
        <w:t>»</w:t>
      </w:r>
      <w:r w:rsidRPr="00FE60F8">
        <w:rPr>
          <w:rFonts w:ascii="Arial" w:hAnsi="Arial" w:cs="Arial"/>
          <w:color w:val="000000" w:themeColor="text1"/>
          <w:sz w:val="22"/>
        </w:rPr>
        <w:t xml:space="preserve"> y </w:t>
      </w:r>
      <w:r w:rsidR="00917438" w:rsidRPr="00FE60F8">
        <w:rPr>
          <w:rFonts w:ascii="Arial" w:hAnsi="Arial" w:cs="Arial"/>
          <w:color w:val="000000" w:themeColor="text1"/>
          <w:sz w:val="22"/>
        </w:rPr>
        <w:t>«</w:t>
      </w:r>
      <w:r w:rsidRPr="00FE60F8">
        <w:rPr>
          <w:rFonts w:ascii="Arial" w:hAnsi="Arial" w:cs="Arial"/>
          <w:color w:val="000000" w:themeColor="text1"/>
          <w:sz w:val="22"/>
        </w:rPr>
        <w:t>asesor</w:t>
      </w:r>
      <w:r w:rsidR="00917438" w:rsidRPr="00FE60F8">
        <w:rPr>
          <w:rFonts w:ascii="Arial" w:hAnsi="Arial" w:cs="Arial"/>
          <w:color w:val="000000" w:themeColor="text1"/>
          <w:sz w:val="22"/>
        </w:rPr>
        <w:t>»</w:t>
      </w:r>
      <w:r w:rsidRPr="00FE60F8">
        <w:rPr>
          <w:rFonts w:ascii="Arial" w:hAnsi="Arial" w:cs="Arial"/>
          <w:color w:val="000000" w:themeColor="text1"/>
          <w:sz w:val="22"/>
        </w:rPr>
        <w:t>, entre otros</w:t>
      </w:r>
      <w:r w:rsidRPr="00FE60F8">
        <w:rPr>
          <w:rStyle w:val="Refdenotaalpie"/>
          <w:rFonts w:ascii="Arial" w:eastAsia="Calibri" w:hAnsi="Arial" w:cs="Arial"/>
          <w:color w:val="000000" w:themeColor="text1"/>
          <w:sz w:val="22"/>
        </w:rPr>
        <w:footnoteReference w:id="22"/>
      </w:r>
      <w:r w:rsidRPr="00FE60F8">
        <w:rPr>
          <w:rFonts w:ascii="Arial" w:eastAsia="Calibri" w:hAnsi="Arial" w:cs="Arial"/>
          <w:color w:val="000000" w:themeColor="text1"/>
          <w:sz w:val="22"/>
        </w:rPr>
        <w:t xml:space="preserve">. Las definiciones del nivel </w:t>
      </w:r>
      <w:r w:rsidR="00917438" w:rsidRPr="00FE60F8">
        <w:rPr>
          <w:rFonts w:ascii="Arial" w:hAnsi="Arial" w:cs="Arial"/>
          <w:color w:val="000000" w:themeColor="text1"/>
          <w:sz w:val="22"/>
        </w:rPr>
        <w:t>«directivo»</w:t>
      </w:r>
      <w:r w:rsidRPr="00FE60F8">
        <w:rPr>
          <w:rFonts w:ascii="Arial" w:eastAsia="Calibri" w:hAnsi="Arial" w:cs="Arial"/>
          <w:color w:val="000000" w:themeColor="text1"/>
          <w:sz w:val="22"/>
        </w:rPr>
        <w:t xml:space="preserve"> y del nivel </w:t>
      </w:r>
      <w:r w:rsidR="00917438" w:rsidRPr="00FE60F8">
        <w:rPr>
          <w:rFonts w:ascii="Arial" w:hAnsi="Arial" w:cs="Arial"/>
          <w:color w:val="000000" w:themeColor="text1"/>
          <w:sz w:val="22"/>
        </w:rPr>
        <w:t>«asesor»</w:t>
      </w:r>
      <w:r w:rsidRPr="00FE60F8">
        <w:rPr>
          <w:rFonts w:ascii="Arial" w:eastAsia="Calibri" w:hAnsi="Arial" w:cs="Arial"/>
          <w:color w:val="000000" w:themeColor="text1"/>
          <w:sz w:val="22"/>
        </w:rPr>
        <w:t xml:space="preserve">, en los </w:t>
      </w:r>
      <w:r w:rsidRPr="00FE60F8">
        <w:rPr>
          <w:rFonts w:ascii="Arial" w:eastAsia="Calibri" w:hAnsi="Arial" w:cs="Arial"/>
          <w:color w:val="000000" w:themeColor="text1"/>
          <w:sz w:val="22"/>
        </w:rPr>
        <w:lastRenderedPageBreak/>
        <w:t>Decretos citados, están claramente diferenciadas, por lo cual el nivel directivo no es equivalente al nivel asesor, son diferentes y comprenden funciones generales que no se asimilan entre sí, y se dividen de acuerdo con lo requerido para cada cargo</w:t>
      </w:r>
      <w:r w:rsidRPr="00FE60F8">
        <w:rPr>
          <w:rStyle w:val="Refdenotaalpie"/>
          <w:rFonts w:ascii="Arial" w:eastAsia="Calibri" w:hAnsi="Arial" w:cs="Arial"/>
          <w:color w:val="000000" w:themeColor="text1"/>
          <w:sz w:val="22"/>
        </w:rPr>
        <w:footnoteReference w:id="23"/>
      </w:r>
      <w:r w:rsidRPr="00FE60F8">
        <w:rPr>
          <w:rFonts w:ascii="Arial" w:eastAsia="Calibri" w:hAnsi="Arial" w:cs="Arial"/>
          <w:color w:val="000000" w:themeColor="text1"/>
          <w:sz w:val="22"/>
        </w:rPr>
        <w:t>.</w:t>
      </w:r>
    </w:p>
    <w:p w14:paraId="4F164E81" w14:textId="660E357B" w:rsidR="00F4372A" w:rsidRPr="00FE60F8" w:rsidRDefault="00DE260F" w:rsidP="0052723E">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ab/>
      </w:r>
      <w:r w:rsidR="0052723E" w:rsidRPr="00FE60F8">
        <w:rPr>
          <w:rFonts w:ascii="Arial" w:eastAsia="Calibri" w:hAnsi="Arial" w:cs="Arial"/>
          <w:color w:val="000000" w:themeColor="text1"/>
          <w:sz w:val="22"/>
        </w:rPr>
        <w:t>A</w:t>
      </w:r>
      <w:r w:rsidRPr="00FE60F8">
        <w:rPr>
          <w:rFonts w:ascii="Arial" w:eastAsia="Calibri" w:hAnsi="Arial" w:cs="Arial"/>
          <w:color w:val="000000" w:themeColor="text1"/>
          <w:sz w:val="22"/>
        </w:rPr>
        <w:t xml:space="preserve">clarada la naturaleza de los cargos mencionados por la inhabilidad citada, </w:t>
      </w:r>
      <w:r w:rsidR="005F3F98" w:rsidRPr="00FE60F8">
        <w:rPr>
          <w:rFonts w:ascii="Arial" w:eastAsia="Calibri" w:hAnsi="Arial" w:cs="Arial"/>
          <w:color w:val="000000" w:themeColor="text1"/>
          <w:sz w:val="22"/>
        </w:rPr>
        <w:t>y para analizar el supuesto</w:t>
      </w:r>
      <w:r w:rsidR="00B25E52" w:rsidRPr="00FE60F8">
        <w:rPr>
          <w:rFonts w:ascii="Arial" w:eastAsia="Calibri" w:hAnsi="Arial" w:cs="Arial"/>
          <w:color w:val="000000" w:themeColor="text1"/>
          <w:sz w:val="22"/>
        </w:rPr>
        <w:t xml:space="preserve"> de </w:t>
      </w:r>
      <w:r w:rsidR="0052723E" w:rsidRPr="00FE60F8">
        <w:rPr>
          <w:rFonts w:ascii="Arial" w:eastAsia="Calibri" w:hAnsi="Arial" w:cs="Arial"/>
          <w:color w:val="000000" w:themeColor="text1"/>
          <w:sz w:val="22"/>
        </w:rPr>
        <w:t>la</w:t>
      </w:r>
      <w:r w:rsidR="00B25E52" w:rsidRPr="00FE60F8">
        <w:rPr>
          <w:rFonts w:ascii="Arial" w:eastAsia="Calibri" w:hAnsi="Arial" w:cs="Arial"/>
          <w:color w:val="000000" w:themeColor="text1"/>
          <w:sz w:val="22"/>
        </w:rPr>
        <w:t xml:space="preserve"> pregunta, donde plantea la posibilidad de </w:t>
      </w:r>
      <w:r w:rsidR="005F3F98" w:rsidRPr="00FE60F8">
        <w:rPr>
          <w:rFonts w:ascii="Arial" w:eastAsia="Calibri" w:hAnsi="Arial" w:cs="Arial"/>
          <w:color w:val="000000" w:themeColor="text1"/>
          <w:sz w:val="22"/>
        </w:rPr>
        <w:t>que e</w:t>
      </w:r>
      <w:r w:rsidR="00452356" w:rsidRPr="00FE60F8">
        <w:rPr>
          <w:rFonts w:ascii="Arial" w:eastAsia="Calibri" w:hAnsi="Arial" w:cs="Arial"/>
          <w:color w:val="000000" w:themeColor="text1"/>
          <w:sz w:val="22"/>
        </w:rPr>
        <w:t>l</w:t>
      </w:r>
      <w:r w:rsidR="005F3F98" w:rsidRPr="00FE60F8">
        <w:rPr>
          <w:rFonts w:ascii="Arial" w:eastAsia="Calibri" w:hAnsi="Arial" w:cs="Arial"/>
          <w:color w:val="000000" w:themeColor="text1"/>
          <w:sz w:val="22"/>
        </w:rPr>
        <w:t xml:space="preserve"> servidor </w:t>
      </w:r>
      <w:r w:rsidR="00452356" w:rsidRPr="00FE60F8">
        <w:rPr>
          <w:rFonts w:ascii="Arial" w:eastAsia="Calibri" w:hAnsi="Arial" w:cs="Arial"/>
          <w:color w:val="000000" w:themeColor="text1"/>
          <w:sz w:val="22"/>
        </w:rPr>
        <w:t xml:space="preserve">público </w:t>
      </w:r>
      <w:r w:rsidR="005F3F98" w:rsidRPr="00FE60F8">
        <w:rPr>
          <w:rFonts w:ascii="Arial" w:eastAsia="Calibri" w:hAnsi="Arial" w:cs="Arial"/>
          <w:color w:val="000000" w:themeColor="text1"/>
          <w:sz w:val="22"/>
        </w:rPr>
        <w:t>que pertenece a los cargos señalados</w:t>
      </w:r>
      <w:r w:rsidR="0052723E" w:rsidRPr="00FE60F8">
        <w:rPr>
          <w:rFonts w:ascii="Arial" w:eastAsia="Calibri" w:hAnsi="Arial" w:cs="Arial"/>
          <w:color w:val="000000" w:themeColor="text1"/>
          <w:sz w:val="22"/>
        </w:rPr>
        <w:t>,</w:t>
      </w:r>
      <w:r w:rsidR="00F47A26" w:rsidRPr="00FE60F8">
        <w:rPr>
          <w:rFonts w:ascii="Arial" w:eastAsia="Calibri" w:hAnsi="Arial" w:cs="Arial"/>
          <w:color w:val="000000" w:themeColor="text1"/>
          <w:sz w:val="22"/>
        </w:rPr>
        <w:t xml:space="preserve"> </w:t>
      </w:r>
      <w:r w:rsidR="00652BC3" w:rsidRPr="00FE60F8">
        <w:rPr>
          <w:rFonts w:ascii="Arial" w:eastAsia="Calibri" w:hAnsi="Arial" w:cs="Arial"/>
          <w:color w:val="000000" w:themeColor="text1"/>
          <w:sz w:val="22"/>
        </w:rPr>
        <w:t xml:space="preserve">y </w:t>
      </w:r>
      <w:r w:rsidR="0052723E" w:rsidRPr="00FE60F8">
        <w:rPr>
          <w:rFonts w:ascii="Arial" w:eastAsia="Calibri" w:hAnsi="Arial" w:cs="Arial"/>
          <w:color w:val="000000" w:themeColor="text1"/>
          <w:sz w:val="22"/>
        </w:rPr>
        <w:t xml:space="preserve">que </w:t>
      </w:r>
      <w:r w:rsidR="00652BC3" w:rsidRPr="00FE60F8">
        <w:rPr>
          <w:rFonts w:ascii="Arial" w:eastAsia="Calibri" w:hAnsi="Arial" w:cs="Arial"/>
          <w:color w:val="000000" w:themeColor="text1"/>
          <w:sz w:val="22"/>
        </w:rPr>
        <w:t xml:space="preserve">también participa en las sociedades comerciales de la norma, </w:t>
      </w:r>
      <w:r w:rsidR="00B25E52" w:rsidRPr="00FE60F8">
        <w:rPr>
          <w:rFonts w:ascii="Arial" w:eastAsia="Calibri" w:hAnsi="Arial" w:cs="Arial"/>
          <w:color w:val="000000" w:themeColor="text1"/>
          <w:sz w:val="22"/>
        </w:rPr>
        <w:t>se aparte del procedimiento contractual para que no apli</w:t>
      </w:r>
      <w:r w:rsidR="0052723E" w:rsidRPr="00FE60F8">
        <w:rPr>
          <w:rFonts w:ascii="Arial" w:eastAsia="Calibri" w:hAnsi="Arial" w:cs="Arial"/>
          <w:color w:val="000000" w:themeColor="text1"/>
          <w:sz w:val="22"/>
        </w:rPr>
        <w:t>qu</w:t>
      </w:r>
      <w:r w:rsidR="00B25E52" w:rsidRPr="00FE60F8">
        <w:rPr>
          <w:rFonts w:ascii="Arial" w:eastAsia="Calibri" w:hAnsi="Arial" w:cs="Arial"/>
          <w:color w:val="000000" w:themeColor="text1"/>
          <w:sz w:val="22"/>
        </w:rPr>
        <w:t xml:space="preserve">e la inhabilidad a esas sociedades, </w:t>
      </w:r>
      <w:r w:rsidR="00910225" w:rsidRPr="00FE60F8">
        <w:rPr>
          <w:rFonts w:ascii="Arial" w:eastAsia="Calibri" w:hAnsi="Arial" w:cs="Arial"/>
          <w:color w:val="000000" w:themeColor="text1"/>
          <w:sz w:val="22"/>
        </w:rPr>
        <w:t xml:space="preserve">es decir, que exista una excepción, </w:t>
      </w:r>
      <w:r w:rsidR="00F4372A" w:rsidRPr="00FE60F8">
        <w:rPr>
          <w:rFonts w:ascii="Arial" w:eastAsia="Calibri" w:hAnsi="Arial" w:cs="Arial"/>
          <w:color w:val="000000" w:themeColor="text1"/>
          <w:sz w:val="22"/>
        </w:rPr>
        <w:t>el Consejo de Estado</w:t>
      </w:r>
      <w:r w:rsidR="00F47A26" w:rsidRPr="00FE60F8">
        <w:rPr>
          <w:rFonts w:ascii="Arial" w:eastAsia="Calibri" w:hAnsi="Arial" w:cs="Arial"/>
          <w:color w:val="000000" w:themeColor="text1"/>
          <w:sz w:val="22"/>
        </w:rPr>
        <w:t xml:space="preserve"> </w:t>
      </w:r>
      <w:r w:rsidR="00B92545" w:rsidRPr="00FE60F8">
        <w:rPr>
          <w:rFonts w:ascii="Arial" w:eastAsia="Calibri" w:hAnsi="Arial" w:cs="Arial"/>
          <w:color w:val="000000" w:themeColor="text1"/>
          <w:sz w:val="22"/>
        </w:rPr>
        <w:t xml:space="preserve">conceptuó que a pesar de que el servidor público se aparte, se declare impedido o no </w:t>
      </w:r>
      <w:r w:rsidR="00B92545" w:rsidRPr="00FE60F8">
        <w:rPr>
          <w:rFonts w:ascii="Arial" w:eastAsia="Calibri" w:hAnsi="Arial" w:cs="Arial"/>
          <w:color w:val="000000" w:themeColor="text1"/>
          <w:sz w:val="22"/>
        </w:rPr>
        <w:lastRenderedPageBreak/>
        <w:t>participe de la actuación contractual de la entidad contratante a la que pertenece, ello no obsta para que la inhabilidad se aplique a la sociedad comercial que pretende ofertar en el procedimiento:</w:t>
      </w:r>
    </w:p>
    <w:p w14:paraId="54AEF492" w14:textId="56E95D74" w:rsidR="00B92545" w:rsidRPr="00FE60F8" w:rsidRDefault="00B92545" w:rsidP="0052723E">
      <w:pPr>
        <w:spacing w:line="276" w:lineRule="auto"/>
        <w:jc w:val="both"/>
        <w:rPr>
          <w:rFonts w:ascii="Arial" w:eastAsia="Calibri" w:hAnsi="Arial" w:cs="Arial"/>
          <w:color w:val="000000" w:themeColor="text1"/>
          <w:sz w:val="22"/>
        </w:rPr>
      </w:pPr>
    </w:p>
    <w:p w14:paraId="51B311DE" w14:textId="5AE75646" w:rsidR="00B92545" w:rsidRPr="00FE60F8" w:rsidRDefault="00B92545" w:rsidP="0052723E">
      <w:pPr>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En este aspecto, es preciso llamar la atención sobre la siguiente circunstancia: para que surja la inhabilidad en cuestión, la ley 80 no exige que el servidor público de nivel directivo, ejecutivo o asesor o el miembro de la junta o consejo directivo de la entidad estatal contratante, participe directamente del proceso de contratación o tome decisiones contractuales en la entidad. La inhabilidad está presente por el sólo hecho de existir una relación o nexo de carácter patrimonial o de parentesco entre el servidor público directivo y las personas naturales o jurídicas interesadas en contratar con la respectiva entidad, pues esa sola circunstancia, como ya se dijo, afecta la imparcialidad, igualdad y transparencia que la norma busca garantizar.</w:t>
      </w:r>
    </w:p>
    <w:p w14:paraId="77E5A0CE" w14:textId="77777777" w:rsidR="00146610" w:rsidRPr="00FE60F8" w:rsidRDefault="00146610" w:rsidP="0052723E">
      <w:pPr>
        <w:ind w:left="709" w:right="709"/>
        <w:jc w:val="both"/>
        <w:rPr>
          <w:rFonts w:ascii="Arial" w:eastAsia="Calibri" w:hAnsi="Arial" w:cs="Arial"/>
          <w:color w:val="000000" w:themeColor="text1"/>
          <w:sz w:val="21"/>
          <w:szCs w:val="21"/>
        </w:rPr>
      </w:pPr>
    </w:p>
    <w:p w14:paraId="04F82FF8" w14:textId="7BA7B382" w:rsidR="00B92545" w:rsidRPr="00FE60F8" w:rsidRDefault="00B92545" w:rsidP="0052723E">
      <w:pPr>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w:t>
      </w:r>
    </w:p>
    <w:p w14:paraId="06216437" w14:textId="77777777" w:rsidR="00146610" w:rsidRPr="00FE60F8" w:rsidRDefault="00146610" w:rsidP="0052723E">
      <w:pPr>
        <w:ind w:left="709" w:right="709"/>
        <w:jc w:val="both"/>
        <w:rPr>
          <w:rFonts w:ascii="Arial" w:eastAsia="Calibri" w:hAnsi="Arial" w:cs="Arial"/>
          <w:color w:val="000000" w:themeColor="text1"/>
          <w:sz w:val="21"/>
          <w:szCs w:val="21"/>
        </w:rPr>
      </w:pPr>
    </w:p>
    <w:p w14:paraId="6B9E7816" w14:textId="78E62738" w:rsidR="00B92545" w:rsidRPr="00FE60F8" w:rsidRDefault="00146610" w:rsidP="0052723E">
      <w:pPr>
        <w:ind w:left="709" w:right="709"/>
        <w:jc w:val="both"/>
        <w:rPr>
          <w:rFonts w:ascii="Arial" w:eastAsia="Calibri" w:hAnsi="Arial" w:cs="Arial"/>
          <w:color w:val="000000" w:themeColor="text1"/>
          <w:sz w:val="21"/>
          <w:szCs w:val="21"/>
        </w:rPr>
      </w:pPr>
      <w:r w:rsidRPr="00FE60F8">
        <w:rPr>
          <w:rFonts w:ascii="Arial" w:eastAsia="Calibri" w:hAnsi="Arial" w:cs="Arial"/>
          <w:color w:val="000000" w:themeColor="text1"/>
          <w:sz w:val="21"/>
          <w:szCs w:val="21"/>
        </w:rPr>
        <w:t>En este sentido, la ley 80 de 1993 tiene en cuenta que la influencia del servidor público directivo, asesor o ejecutivo, o del miembro de la junta o consejo directivo nace de la naturaleza misma del cargo y, por tanto, puede ejercerse por fuera de los comités o instancias contractuales, a partir de su autoridad y ascendencia sobre el personal subordinado, de la capacidad de dictar o participar en la adopción de políticas, planes y proyectos, así como por el acceso a información privilegiada. Igualmente, por la posibilidad, también privilegiada, de contactar y acceder de primera mano a los funcionarios que adoptan decisiones contractuales, así formalmente no se tome parte en ellas. Por demás, es natural que personal subordinado e incluso del mismo nivel, pueda verse inclinado a no adoptar decisiones que puedan perjudicar a sus superiores jerárquicos o colegas, así éstos se hayan separado del conocimiento de los asuntos contractuales en que ellos o sus familias tengan interés</w:t>
      </w:r>
      <w:r w:rsidR="00880798" w:rsidRPr="00FE60F8">
        <w:rPr>
          <w:rStyle w:val="Refdenotaalpie"/>
          <w:rFonts w:ascii="Arial" w:eastAsia="Calibri" w:hAnsi="Arial" w:cs="Arial"/>
          <w:color w:val="000000" w:themeColor="text1"/>
          <w:sz w:val="21"/>
          <w:szCs w:val="21"/>
        </w:rPr>
        <w:footnoteReference w:id="24"/>
      </w:r>
      <w:r w:rsidRPr="00FE60F8">
        <w:rPr>
          <w:rFonts w:ascii="Arial" w:eastAsia="Calibri" w:hAnsi="Arial" w:cs="Arial"/>
          <w:color w:val="000000" w:themeColor="text1"/>
          <w:sz w:val="21"/>
          <w:szCs w:val="21"/>
        </w:rPr>
        <w:t>.</w:t>
      </w:r>
    </w:p>
    <w:p w14:paraId="00BD07EF" w14:textId="09F59BB3" w:rsidR="00B92545" w:rsidRPr="00FE60F8" w:rsidRDefault="00B92545" w:rsidP="0052723E">
      <w:pPr>
        <w:spacing w:line="276" w:lineRule="auto"/>
        <w:jc w:val="both"/>
        <w:rPr>
          <w:rFonts w:ascii="Arial" w:eastAsia="Calibri" w:hAnsi="Arial" w:cs="Arial"/>
          <w:color w:val="000000" w:themeColor="text1"/>
          <w:sz w:val="22"/>
        </w:rPr>
      </w:pPr>
    </w:p>
    <w:p w14:paraId="04029D01" w14:textId="67C69286" w:rsidR="00B92545" w:rsidRPr="00FE60F8" w:rsidRDefault="006316C4" w:rsidP="0052723E">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ab/>
      </w:r>
      <w:r w:rsidR="0052723E" w:rsidRPr="00FE60F8">
        <w:rPr>
          <w:rFonts w:ascii="Arial" w:eastAsia="Calibri" w:hAnsi="Arial" w:cs="Arial"/>
          <w:color w:val="000000" w:themeColor="text1"/>
          <w:sz w:val="22"/>
        </w:rPr>
        <w:t>T</w:t>
      </w:r>
      <w:r w:rsidRPr="00FE60F8">
        <w:rPr>
          <w:rFonts w:ascii="Arial" w:eastAsia="Calibri" w:hAnsi="Arial" w:cs="Arial"/>
          <w:color w:val="000000" w:themeColor="text1"/>
          <w:sz w:val="22"/>
        </w:rPr>
        <w:t>eniendo en cuenta que el régimen de inhabilidades e incompatibilidades es de aplicación restrictiva, esto es, solo aplica en las causales previstas de forma taxativa en la ley</w:t>
      </w:r>
      <w:r w:rsidR="00ED6CE3" w:rsidRPr="00FE60F8">
        <w:rPr>
          <w:rStyle w:val="Refdenotaalpie"/>
          <w:rFonts w:ascii="Arial" w:eastAsia="Calibri" w:hAnsi="Arial" w:cs="Arial"/>
          <w:color w:val="000000" w:themeColor="text1"/>
          <w:sz w:val="22"/>
        </w:rPr>
        <w:footnoteReference w:id="25"/>
      </w:r>
      <w:r w:rsidRPr="00FE60F8">
        <w:rPr>
          <w:rFonts w:ascii="Arial" w:eastAsia="Calibri" w:hAnsi="Arial" w:cs="Arial"/>
          <w:color w:val="000000" w:themeColor="text1"/>
          <w:sz w:val="22"/>
        </w:rPr>
        <w:t xml:space="preserve">, </w:t>
      </w:r>
      <w:r w:rsidR="001A7AE0" w:rsidRPr="00FE60F8">
        <w:rPr>
          <w:rFonts w:ascii="Arial" w:eastAsia="Calibri" w:hAnsi="Arial" w:cs="Arial"/>
          <w:color w:val="000000" w:themeColor="text1"/>
          <w:sz w:val="22"/>
        </w:rPr>
        <w:t xml:space="preserve">la norma </w:t>
      </w:r>
      <w:r w:rsidR="00913C9E" w:rsidRPr="00FE60F8">
        <w:rPr>
          <w:rFonts w:ascii="Arial" w:eastAsia="Calibri" w:hAnsi="Arial" w:cs="Arial"/>
          <w:color w:val="000000" w:themeColor="text1"/>
          <w:sz w:val="22"/>
        </w:rPr>
        <w:t xml:space="preserve">no prevé que apartarse del procedimiento contractual exceptúe la </w:t>
      </w:r>
      <w:r w:rsidR="00913C9E" w:rsidRPr="00FE60F8">
        <w:rPr>
          <w:rFonts w:ascii="Arial" w:eastAsia="Calibri" w:hAnsi="Arial" w:cs="Arial"/>
          <w:color w:val="000000" w:themeColor="text1"/>
          <w:sz w:val="22"/>
        </w:rPr>
        <w:lastRenderedPageBreak/>
        <w:t>aplicación de la inhabilidad,</w:t>
      </w:r>
      <w:r w:rsidR="00B52370" w:rsidRPr="00FE60F8">
        <w:rPr>
          <w:rFonts w:ascii="Arial" w:eastAsia="Calibri" w:hAnsi="Arial" w:cs="Arial"/>
          <w:color w:val="000000" w:themeColor="text1"/>
          <w:sz w:val="22"/>
        </w:rPr>
        <w:t xml:space="preserve"> lo cual reafirm</w:t>
      </w:r>
      <w:r w:rsidR="0052723E" w:rsidRPr="00FE60F8">
        <w:rPr>
          <w:rFonts w:ascii="Arial" w:eastAsia="Calibri" w:hAnsi="Arial" w:cs="Arial"/>
          <w:color w:val="000000" w:themeColor="text1"/>
          <w:sz w:val="22"/>
        </w:rPr>
        <w:t>a</w:t>
      </w:r>
      <w:r w:rsidR="00913C9E" w:rsidRPr="00FE60F8">
        <w:rPr>
          <w:rFonts w:ascii="Arial" w:eastAsia="Calibri" w:hAnsi="Arial" w:cs="Arial"/>
          <w:color w:val="000000" w:themeColor="text1"/>
          <w:sz w:val="22"/>
        </w:rPr>
        <w:t xml:space="preserve"> la jurisprudencia</w:t>
      </w:r>
      <w:r w:rsidR="0052723E" w:rsidRPr="00FE60F8">
        <w:rPr>
          <w:rFonts w:ascii="Arial" w:eastAsia="Calibri" w:hAnsi="Arial" w:cs="Arial"/>
          <w:color w:val="000000" w:themeColor="text1"/>
          <w:sz w:val="22"/>
        </w:rPr>
        <w:t>,</w:t>
      </w:r>
      <w:r w:rsidR="00913C9E" w:rsidRPr="00FE60F8">
        <w:rPr>
          <w:rFonts w:ascii="Arial" w:eastAsia="Calibri" w:hAnsi="Arial" w:cs="Arial"/>
          <w:color w:val="000000" w:themeColor="text1"/>
          <w:sz w:val="22"/>
        </w:rPr>
        <w:t xml:space="preserve"> ya que la causal no esta relacionada con la participación del servidor público</w:t>
      </w:r>
      <w:r w:rsidR="0087605A" w:rsidRPr="00FE60F8">
        <w:rPr>
          <w:rFonts w:ascii="Arial" w:eastAsia="Calibri" w:hAnsi="Arial" w:cs="Arial"/>
          <w:color w:val="000000" w:themeColor="text1"/>
          <w:sz w:val="22"/>
        </w:rPr>
        <w:t>,</w:t>
      </w:r>
      <w:r w:rsidR="00913C9E" w:rsidRPr="00FE60F8">
        <w:rPr>
          <w:rFonts w:ascii="Arial" w:eastAsia="Calibri" w:hAnsi="Arial" w:cs="Arial"/>
          <w:color w:val="000000" w:themeColor="text1"/>
          <w:sz w:val="22"/>
        </w:rPr>
        <w:t xml:space="preserve"> sino con </w:t>
      </w:r>
      <w:r w:rsidR="004E1816" w:rsidRPr="00FE60F8">
        <w:rPr>
          <w:rFonts w:ascii="Arial" w:eastAsia="Calibri" w:hAnsi="Arial" w:cs="Arial"/>
          <w:color w:val="000000" w:themeColor="text1"/>
          <w:sz w:val="22"/>
        </w:rPr>
        <w:t>el nexo patrimonial de este con las sociedades comerciales señaladas en la ley.</w:t>
      </w:r>
    </w:p>
    <w:p w14:paraId="5A878105" w14:textId="210CADD5" w:rsidR="00072476" w:rsidRPr="00FE60F8" w:rsidRDefault="00072476" w:rsidP="0052723E">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ab/>
        <w:t>Ahora bien, respecto de las excepciones a la aplicación de las inhabilidades e incompatibilidades</w:t>
      </w:r>
      <w:r w:rsidR="00BC47A4" w:rsidRPr="00FE60F8">
        <w:rPr>
          <w:rFonts w:ascii="Arial" w:eastAsia="Calibri" w:hAnsi="Arial" w:cs="Arial"/>
          <w:color w:val="000000" w:themeColor="text1"/>
          <w:sz w:val="22"/>
        </w:rPr>
        <w:t>, el artículo 10 de la Ley 80 de 1993 prevé</w:t>
      </w:r>
      <w:r w:rsidR="00FA56CE" w:rsidRPr="00FE60F8">
        <w:rPr>
          <w:rFonts w:ascii="Arial" w:eastAsia="Calibri" w:hAnsi="Arial" w:cs="Arial"/>
          <w:color w:val="000000" w:themeColor="text1"/>
          <w:sz w:val="22"/>
        </w:rPr>
        <w:t>, de forma taxativa,</w:t>
      </w:r>
      <w:r w:rsidR="00BC47A4" w:rsidRPr="00FE60F8">
        <w:rPr>
          <w:rFonts w:ascii="Arial" w:eastAsia="Calibri" w:hAnsi="Arial" w:cs="Arial"/>
          <w:color w:val="000000" w:themeColor="text1"/>
          <w:sz w:val="22"/>
        </w:rPr>
        <w:t xml:space="preserve"> las situaciones </w:t>
      </w:r>
      <w:r w:rsidR="0087605A" w:rsidRPr="00FE60F8">
        <w:rPr>
          <w:rFonts w:ascii="Arial" w:eastAsia="Calibri" w:hAnsi="Arial" w:cs="Arial"/>
          <w:color w:val="000000" w:themeColor="text1"/>
          <w:sz w:val="22"/>
        </w:rPr>
        <w:t xml:space="preserve">que no están </w:t>
      </w:r>
      <w:r w:rsidR="0052723E" w:rsidRPr="00FE60F8">
        <w:rPr>
          <w:rFonts w:ascii="Arial" w:eastAsia="Calibri" w:hAnsi="Arial" w:cs="Arial"/>
          <w:color w:val="000000" w:themeColor="text1"/>
          <w:sz w:val="22"/>
        </w:rPr>
        <w:t>cubiertas</w:t>
      </w:r>
      <w:r w:rsidR="0087605A" w:rsidRPr="00FE60F8">
        <w:rPr>
          <w:rFonts w:ascii="Arial" w:eastAsia="Calibri" w:hAnsi="Arial" w:cs="Arial"/>
          <w:color w:val="000000" w:themeColor="text1"/>
          <w:sz w:val="22"/>
        </w:rPr>
        <w:t xml:space="preserve"> por las causales previstas en la misma norma</w:t>
      </w:r>
      <w:r w:rsidR="00C875A6" w:rsidRPr="00FE60F8">
        <w:rPr>
          <w:rFonts w:ascii="Arial" w:eastAsia="Calibri" w:hAnsi="Arial" w:cs="Arial"/>
          <w:color w:val="000000" w:themeColor="text1"/>
          <w:sz w:val="22"/>
        </w:rPr>
        <w:t xml:space="preserve">: i) contratar por obligación legal, ii) hacer uso de bienes o servicios que las entidades ofrecen en condiciones uniformes a quien lo solicite, iii) </w:t>
      </w:r>
      <w:r w:rsidR="00AD100C" w:rsidRPr="00FE60F8">
        <w:rPr>
          <w:rFonts w:ascii="Arial" w:eastAsia="Calibri" w:hAnsi="Arial" w:cs="Arial"/>
          <w:color w:val="000000" w:themeColor="text1"/>
          <w:sz w:val="22"/>
        </w:rPr>
        <w:t xml:space="preserve">que el </w:t>
      </w:r>
      <w:r w:rsidR="00C875A6" w:rsidRPr="00FE60F8">
        <w:rPr>
          <w:rFonts w:ascii="Arial" w:eastAsia="Calibri" w:hAnsi="Arial" w:cs="Arial"/>
          <w:color w:val="000000" w:themeColor="text1"/>
          <w:sz w:val="22"/>
        </w:rPr>
        <w:t>representa</w:t>
      </w:r>
      <w:r w:rsidR="00AD100C" w:rsidRPr="00FE60F8">
        <w:rPr>
          <w:rFonts w:ascii="Arial" w:eastAsia="Calibri" w:hAnsi="Arial" w:cs="Arial"/>
          <w:color w:val="000000" w:themeColor="text1"/>
          <w:sz w:val="22"/>
        </w:rPr>
        <w:t>nte</w:t>
      </w:r>
      <w:r w:rsidR="00C875A6" w:rsidRPr="00FE60F8">
        <w:rPr>
          <w:rFonts w:ascii="Arial" w:eastAsia="Calibri" w:hAnsi="Arial" w:cs="Arial"/>
          <w:color w:val="000000" w:themeColor="text1"/>
          <w:sz w:val="22"/>
        </w:rPr>
        <w:t xml:space="preserve"> legal</w:t>
      </w:r>
      <w:r w:rsidR="00AD100C" w:rsidRPr="00FE60F8">
        <w:rPr>
          <w:rFonts w:ascii="Arial" w:eastAsia="Calibri" w:hAnsi="Arial" w:cs="Arial"/>
          <w:color w:val="000000" w:themeColor="text1"/>
          <w:sz w:val="22"/>
        </w:rPr>
        <w:t xml:space="preserve"> de </w:t>
      </w:r>
      <w:r w:rsidR="00C875A6" w:rsidRPr="00FE60F8">
        <w:rPr>
          <w:rFonts w:ascii="Arial" w:eastAsia="Calibri" w:hAnsi="Arial" w:cs="Arial"/>
          <w:color w:val="000000" w:themeColor="text1"/>
          <w:sz w:val="22"/>
        </w:rPr>
        <w:t xml:space="preserve">una entidad sin ánimo de lucro </w:t>
      </w:r>
      <w:r w:rsidR="00AD100C" w:rsidRPr="00FE60F8">
        <w:rPr>
          <w:rFonts w:ascii="Arial" w:eastAsia="Calibri" w:hAnsi="Arial" w:cs="Arial"/>
          <w:color w:val="000000" w:themeColor="text1"/>
          <w:sz w:val="22"/>
        </w:rPr>
        <w:t>sea miembro de la junta o consejo directivo por mandato legal, y iv) contratos celebrados de acuerdo con el artículo 60 de la Constitución Política</w:t>
      </w:r>
      <w:r w:rsidR="00AD100C" w:rsidRPr="00FE60F8">
        <w:rPr>
          <w:rStyle w:val="Refdenotaalpie"/>
          <w:rFonts w:ascii="Arial" w:eastAsia="Calibri" w:hAnsi="Arial" w:cs="Arial"/>
          <w:color w:val="000000" w:themeColor="text1"/>
          <w:sz w:val="22"/>
        </w:rPr>
        <w:footnoteReference w:id="26"/>
      </w:r>
      <w:r w:rsidR="00AD100C" w:rsidRPr="00FE60F8">
        <w:rPr>
          <w:rFonts w:ascii="Arial" w:eastAsia="Calibri" w:hAnsi="Arial" w:cs="Arial"/>
          <w:color w:val="000000" w:themeColor="text1"/>
          <w:sz w:val="22"/>
        </w:rPr>
        <w:t>.</w:t>
      </w:r>
      <w:r w:rsidR="00EE55CE" w:rsidRPr="00FE60F8">
        <w:rPr>
          <w:rFonts w:ascii="Arial" w:eastAsia="Calibri" w:hAnsi="Arial" w:cs="Arial"/>
          <w:color w:val="000000" w:themeColor="text1"/>
          <w:sz w:val="22"/>
        </w:rPr>
        <w:t xml:space="preserve"> Por tanto, que el servidor público se aparte del </w:t>
      </w:r>
      <w:r w:rsidR="00885931" w:rsidRPr="00FE60F8">
        <w:rPr>
          <w:rFonts w:ascii="Arial" w:eastAsia="Calibri" w:hAnsi="Arial" w:cs="Arial"/>
          <w:color w:val="000000" w:themeColor="text1"/>
          <w:sz w:val="22"/>
        </w:rPr>
        <w:t>procedimiento de contratación</w:t>
      </w:r>
      <w:r w:rsidR="00EE55CE" w:rsidRPr="00FE60F8">
        <w:rPr>
          <w:rFonts w:ascii="Arial" w:eastAsia="Calibri" w:hAnsi="Arial" w:cs="Arial"/>
          <w:color w:val="000000" w:themeColor="text1"/>
          <w:sz w:val="22"/>
        </w:rPr>
        <w:t xml:space="preserve"> o que los contratos se regulen por el derecho privado</w:t>
      </w:r>
      <w:r w:rsidR="0052723E" w:rsidRPr="00FE60F8">
        <w:rPr>
          <w:rFonts w:ascii="Arial" w:eastAsia="Calibri" w:hAnsi="Arial" w:cs="Arial"/>
          <w:color w:val="000000" w:themeColor="text1"/>
          <w:sz w:val="22"/>
        </w:rPr>
        <w:t>,</w:t>
      </w:r>
      <w:r w:rsidR="00EE55CE" w:rsidRPr="00FE60F8">
        <w:rPr>
          <w:rFonts w:ascii="Arial" w:eastAsia="Calibri" w:hAnsi="Arial" w:cs="Arial"/>
          <w:color w:val="000000" w:themeColor="text1"/>
          <w:sz w:val="22"/>
        </w:rPr>
        <w:t xml:space="preserve"> como el arrendamiento, comodato y donación, </w:t>
      </w:r>
      <w:r w:rsidR="00885931" w:rsidRPr="00FE60F8">
        <w:rPr>
          <w:rFonts w:ascii="Arial" w:eastAsia="Calibri" w:hAnsi="Arial" w:cs="Arial"/>
          <w:color w:val="000000" w:themeColor="text1"/>
          <w:sz w:val="22"/>
        </w:rPr>
        <w:t xml:space="preserve">son situaciones </w:t>
      </w:r>
      <w:r w:rsidR="00EE55CE" w:rsidRPr="00FE60F8">
        <w:rPr>
          <w:rFonts w:ascii="Arial" w:eastAsia="Calibri" w:hAnsi="Arial" w:cs="Arial"/>
          <w:color w:val="000000" w:themeColor="text1"/>
          <w:sz w:val="22"/>
        </w:rPr>
        <w:t>no previst</w:t>
      </w:r>
      <w:r w:rsidR="00885931" w:rsidRPr="00FE60F8">
        <w:rPr>
          <w:rFonts w:ascii="Arial" w:eastAsia="Calibri" w:hAnsi="Arial" w:cs="Arial"/>
          <w:color w:val="000000" w:themeColor="text1"/>
          <w:sz w:val="22"/>
        </w:rPr>
        <w:t>as en las causales</w:t>
      </w:r>
      <w:r w:rsidR="00EE55CE" w:rsidRPr="00FE60F8">
        <w:rPr>
          <w:rFonts w:ascii="Arial" w:eastAsia="Calibri" w:hAnsi="Arial" w:cs="Arial"/>
          <w:color w:val="000000" w:themeColor="text1"/>
          <w:sz w:val="22"/>
        </w:rPr>
        <w:t xml:space="preserve"> como excepci</w:t>
      </w:r>
      <w:r w:rsidR="00885931" w:rsidRPr="00FE60F8">
        <w:rPr>
          <w:rFonts w:ascii="Arial" w:eastAsia="Calibri" w:hAnsi="Arial" w:cs="Arial"/>
          <w:color w:val="000000" w:themeColor="text1"/>
          <w:sz w:val="22"/>
        </w:rPr>
        <w:t>ones</w:t>
      </w:r>
      <w:r w:rsidR="00EE55CE" w:rsidRPr="00FE60F8">
        <w:rPr>
          <w:rFonts w:ascii="Arial" w:eastAsia="Calibri" w:hAnsi="Arial" w:cs="Arial"/>
          <w:color w:val="000000" w:themeColor="text1"/>
          <w:sz w:val="22"/>
        </w:rPr>
        <w:t xml:space="preserve"> a la aplicación de las inhabilidades e incompatibilidades.</w:t>
      </w:r>
    </w:p>
    <w:p w14:paraId="39ABA862" w14:textId="77777777" w:rsidR="00436D3C" w:rsidRPr="00FE60F8" w:rsidRDefault="00436D3C" w:rsidP="0052723E">
      <w:pPr>
        <w:spacing w:line="276" w:lineRule="auto"/>
        <w:jc w:val="both"/>
        <w:rPr>
          <w:rFonts w:ascii="Arial" w:hAnsi="Arial" w:cs="Arial"/>
          <w:color w:val="000000" w:themeColor="text1"/>
          <w:sz w:val="22"/>
        </w:rPr>
      </w:pPr>
    </w:p>
    <w:p w14:paraId="28F49806" w14:textId="643C0DF7" w:rsidR="0059297E" w:rsidRPr="00FE60F8" w:rsidRDefault="00136931" w:rsidP="0052723E">
      <w:pPr>
        <w:spacing w:line="276" w:lineRule="auto"/>
        <w:jc w:val="both"/>
        <w:rPr>
          <w:rFonts w:ascii="Arial" w:hAnsi="Arial" w:cs="Arial"/>
          <w:b/>
          <w:color w:val="000000" w:themeColor="text1"/>
          <w:sz w:val="22"/>
        </w:rPr>
      </w:pPr>
      <w:r w:rsidRPr="00FE60F8">
        <w:rPr>
          <w:rFonts w:ascii="Arial" w:hAnsi="Arial" w:cs="Arial"/>
          <w:b/>
          <w:color w:val="000000" w:themeColor="text1"/>
          <w:sz w:val="22"/>
        </w:rPr>
        <w:t>3. Respuestas</w:t>
      </w:r>
    </w:p>
    <w:p w14:paraId="558D865B" w14:textId="77777777" w:rsidR="0059297E" w:rsidRPr="00FE60F8" w:rsidRDefault="0059297E" w:rsidP="0052723E">
      <w:pPr>
        <w:spacing w:line="276" w:lineRule="auto"/>
        <w:jc w:val="both"/>
        <w:rPr>
          <w:rFonts w:ascii="Arial" w:hAnsi="Arial" w:cs="Arial"/>
          <w:b/>
          <w:color w:val="000000" w:themeColor="text1"/>
          <w:sz w:val="22"/>
        </w:rPr>
      </w:pPr>
    </w:p>
    <w:p w14:paraId="58707B4F" w14:textId="77777777" w:rsidR="0039063C" w:rsidRPr="00FE60F8" w:rsidRDefault="0039063C"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«1.</w:t>
      </w:r>
      <w:r w:rsidRPr="00FE60F8">
        <w:rPr>
          <w:rFonts w:ascii="Arial" w:eastAsia="Calibri" w:hAnsi="Arial" w:cs="Arial"/>
          <w:color w:val="000000" w:themeColor="text1"/>
          <w:sz w:val="22"/>
        </w:rPr>
        <w:tab/>
        <w:t>¿La inhabilidad prevista en el literal d) del numeral 2º del artículo 8 de la Ley 80 de 1993 es aplicable a entidades públicas que por disposición legal tienen su propio sistema de contratación o están exceptuadas?</w:t>
      </w:r>
    </w:p>
    <w:p w14:paraId="6E377976" w14:textId="77E4B75B" w:rsidR="0039063C" w:rsidRPr="00FE60F8" w:rsidRDefault="0039063C"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»2.</w:t>
      </w:r>
      <w:r w:rsidRPr="00FE60F8">
        <w:rPr>
          <w:rFonts w:ascii="Arial" w:eastAsia="Calibri" w:hAnsi="Arial" w:cs="Arial"/>
          <w:color w:val="000000" w:themeColor="text1"/>
          <w:sz w:val="22"/>
        </w:rPr>
        <w:tab/>
        <w:t>¿La inhabilidad prevista en el literal d) del numeral 2º del artículo 8 de la Ley 80 de 1993 no aplica a entidades públicas que por disposición legal tienen su propio sistema de contratación y que además son sociedades anónimas o de economía mixta o están exceptuadas?</w:t>
      </w:r>
    </w:p>
    <w:p w14:paraId="6B2F69EB" w14:textId="77777777" w:rsidR="001C5BCD" w:rsidRPr="00FE60F8" w:rsidRDefault="001C5BCD"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p>
    <w:p w14:paraId="36600F50" w14:textId="77777777" w:rsidR="0039063C" w:rsidRPr="00FE60F8" w:rsidRDefault="0039063C" w:rsidP="0052723E">
      <w:pPr>
        <w:spacing w:line="276" w:lineRule="auto"/>
        <w:jc w:val="both"/>
        <w:rPr>
          <w:rFonts w:ascii="Arial" w:hAnsi="Arial" w:cs="Arial"/>
          <w:color w:val="000000" w:themeColor="text1"/>
          <w:sz w:val="22"/>
        </w:rPr>
      </w:pPr>
    </w:p>
    <w:p w14:paraId="316845A6" w14:textId="3B71864D" w:rsidR="0059297E" w:rsidRPr="00FE60F8" w:rsidRDefault="00C04C33" w:rsidP="0052723E">
      <w:pPr>
        <w:spacing w:line="276" w:lineRule="auto"/>
        <w:jc w:val="both"/>
        <w:rPr>
          <w:rFonts w:ascii="Arial" w:hAnsi="Arial" w:cs="Arial"/>
          <w:color w:val="000000" w:themeColor="text1"/>
          <w:sz w:val="22"/>
        </w:rPr>
      </w:pPr>
      <w:r w:rsidRPr="00FE60F8">
        <w:rPr>
          <w:rFonts w:ascii="Arial" w:hAnsi="Arial" w:cs="Arial"/>
          <w:color w:val="000000" w:themeColor="text1"/>
          <w:sz w:val="22"/>
        </w:rPr>
        <w:t xml:space="preserve">Las entidades de régimen especial aplican reglas diferentes a la normativa de contratación pública </w:t>
      </w:r>
      <w:r w:rsidR="0039063C" w:rsidRPr="00FE60F8">
        <w:rPr>
          <w:rFonts w:ascii="Arial" w:hAnsi="Arial" w:cs="Arial"/>
          <w:color w:val="000000" w:themeColor="text1"/>
          <w:sz w:val="22"/>
        </w:rPr>
        <w:t xml:space="preserve">para el desarrollo de sus procedimientos contractuales; no obstante </w:t>
      </w:r>
      <w:r w:rsidR="0039063C" w:rsidRPr="00FE60F8">
        <w:rPr>
          <w:rFonts w:ascii="Arial" w:hAnsi="Arial" w:cs="Arial"/>
          <w:color w:val="000000" w:themeColor="text1"/>
          <w:sz w:val="22"/>
        </w:rPr>
        <w:lastRenderedPageBreak/>
        <w:t>existen reglas transversales a las entidades, sin importar que su régimen legal sea la Ley 80 de 1993 y sus normas complementarias o el derecho privado. Este es el caso del régimen de inhabilidades e incompatibilidades que</w:t>
      </w:r>
      <w:r w:rsidR="00B51BD3" w:rsidRPr="00FE60F8">
        <w:rPr>
          <w:rFonts w:ascii="Arial" w:hAnsi="Arial" w:cs="Arial"/>
          <w:color w:val="000000" w:themeColor="text1"/>
          <w:sz w:val="22"/>
        </w:rPr>
        <w:t>,</w:t>
      </w:r>
      <w:r w:rsidR="0039063C" w:rsidRPr="00FE60F8">
        <w:rPr>
          <w:rFonts w:ascii="Arial" w:hAnsi="Arial" w:cs="Arial"/>
          <w:color w:val="000000" w:themeColor="text1"/>
          <w:sz w:val="22"/>
        </w:rPr>
        <w:t xml:space="preserve"> de acuerdo con el artículo 13 de la Ley 1150 de 2007 citado, </w:t>
      </w:r>
      <w:r w:rsidR="008B3BEA" w:rsidRPr="00FE60F8">
        <w:rPr>
          <w:rFonts w:ascii="Arial" w:hAnsi="Arial" w:cs="Arial"/>
          <w:color w:val="000000" w:themeColor="text1"/>
          <w:sz w:val="22"/>
        </w:rPr>
        <w:t>es aplicable a las entidades que por ley tengan un régimen contractual excepcional al Estatuto General de Contratación de la Administración Pública</w:t>
      </w:r>
      <w:r w:rsidR="003F3E8B" w:rsidRPr="00FE60F8">
        <w:rPr>
          <w:rFonts w:ascii="Arial" w:hAnsi="Arial" w:cs="Arial"/>
          <w:color w:val="000000" w:themeColor="text1"/>
          <w:sz w:val="22"/>
        </w:rPr>
        <w:t>, sin importar su naturaleza, es decir, sean sociedades de economía mixta, empresas industriales y comerciales del Estado, entre otras</w:t>
      </w:r>
      <w:r w:rsidR="008B3BEA" w:rsidRPr="00FE60F8">
        <w:rPr>
          <w:rFonts w:ascii="Arial" w:hAnsi="Arial" w:cs="Arial"/>
          <w:color w:val="000000" w:themeColor="text1"/>
          <w:sz w:val="22"/>
        </w:rPr>
        <w:t>.</w:t>
      </w:r>
    </w:p>
    <w:p w14:paraId="2236A283" w14:textId="77777777" w:rsidR="0039063C" w:rsidRPr="00FE60F8" w:rsidRDefault="0039063C" w:rsidP="0052723E">
      <w:pPr>
        <w:spacing w:line="276" w:lineRule="auto"/>
        <w:jc w:val="both"/>
        <w:rPr>
          <w:rFonts w:ascii="Arial" w:hAnsi="Arial" w:cs="Arial"/>
          <w:color w:val="000000" w:themeColor="text1"/>
          <w:sz w:val="22"/>
        </w:rPr>
      </w:pPr>
    </w:p>
    <w:p w14:paraId="74C94711" w14:textId="3C1B2DD9" w:rsidR="001C5BCD" w:rsidRPr="00FE60F8" w:rsidRDefault="001C5BCD"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p>
    <w:p w14:paraId="5A36E4DF" w14:textId="0828D757" w:rsidR="0039063C" w:rsidRPr="00FE60F8" w:rsidRDefault="001C5BCD"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r w:rsidR="0039063C" w:rsidRPr="00FE60F8">
        <w:rPr>
          <w:rFonts w:ascii="Arial" w:eastAsia="Calibri" w:hAnsi="Arial" w:cs="Arial"/>
          <w:color w:val="000000" w:themeColor="text1"/>
          <w:sz w:val="22"/>
        </w:rPr>
        <w:t>3. ¿La inhabilidad aplica cuando la entidad estatal es contratante o contratista?</w:t>
      </w:r>
    </w:p>
    <w:p w14:paraId="6A04DCC3" w14:textId="34FE3558" w:rsidR="001C5BCD" w:rsidRPr="00FE60F8" w:rsidRDefault="001C5BCD"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p>
    <w:p w14:paraId="4D2358E4" w14:textId="07D4C226" w:rsidR="0039063C" w:rsidRPr="00FE60F8" w:rsidRDefault="001C5BCD"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r w:rsidR="0039063C" w:rsidRPr="00FE60F8">
        <w:rPr>
          <w:rFonts w:ascii="Arial" w:eastAsia="Calibri" w:hAnsi="Arial" w:cs="Arial"/>
          <w:color w:val="000000" w:themeColor="text1"/>
          <w:sz w:val="22"/>
        </w:rPr>
        <w:t>7. ¿La inhabilidad tiene aplicación respecto de contratos interadministrativos?».</w:t>
      </w:r>
    </w:p>
    <w:p w14:paraId="6015F9AB" w14:textId="1751383A" w:rsidR="0039063C" w:rsidRPr="00FE60F8" w:rsidRDefault="0039063C"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p>
    <w:p w14:paraId="0CF2FD4D" w14:textId="77777777" w:rsidR="00D663F1" w:rsidRPr="00FE60F8" w:rsidRDefault="00D663F1" w:rsidP="0052723E">
      <w:pPr>
        <w:spacing w:line="276" w:lineRule="auto"/>
        <w:jc w:val="both"/>
        <w:rPr>
          <w:rFonts w:ascii="Arial" w:hAnsi="Arial" w:cs="Arial"/>
          <w:color w:val="000000" w:themeColor="text1"/>
          <w:sz w:val="22"/>
        </w:rPr>
      </w:pPr>
    </w:p>
    <w:p w14:paraId="761BD1EC" w14:textId="590C0DEE" w:rsidR="00AD2731" w:rsidRPr="00FE60F8" w:rsidRDefault="00420C5B" w:rsidP="0052723E">
      <w:pPr>
        <w:spacing w:line="276" w:lineRule="auto"/>
        <w:jc w:val="both"/>
        <w:rPr>
          <w:rFonts w:ascii="Arial" w:eastAsia="Calibri" w:hAnsi="Arial" w:cs="Arial"/>
          <w:color w:val="000000" w:themeColor="text1"/>
          <w:sz w:val="22"/>
        </w:rPr>
      </w:pPr>
      <w:r w:rsidRPr="00FE60F8">
        <w:rPr>
          <w:rFonts w:ascii="Arial" w:hAnsi="Arial" w:cs="Arial"/>
          <w:color w:val="000000" w:themeColor="text1"/>
          <w:sz w:val="22"/>
        </w:rPr>
        <w:t>Las entidades no son sujetos del régimen de inhabilidades e incompatibilidades ya que la normativa de contratación pública no lo prevé así</w:t>
      </w:r>
      <w:r w:rsidR="0008441D" w:rsidRPr="00FE60F8">
        <w:rPr>
          <w:rFonts w:ascii="Arial" w:hAnsi="Arial" w:cs="Arial"/>
          <w:color w:val="000000" w:themeColor="text1"/>
          <w:sz w:val="22"/>
        </w:rPr>
        <w:t>,</w:t>
      </w:r>
      <w:r w:rsidRPr="00FE60F8">
        <w:rPr>
          <w:rFonts w:ascii="Arial" w:hAnsi="Arial" w:cs="Arial"/>
          <w:color w:val="000000" w:themeColor="text1"/>
          <w:sz w:val="22"/>
        </w:rPr>
        <w:t xml:space="preserve"> </w:t>
      </w:r>
      <w:r w:rsidR="0008441D" w:rsidRPr="00FE60F8">
        <w:rPr>
          <w:rFonts w:ascii="Arial" w:hAnsi="Arial" w:cs="Arial"/>
          <w:color w:val="000000" w:themeColor="text1"/>
          <w:sz w:val="22"/>
        </w:rPr>
        <w:t>teniendo en cuenta que contratan para satisfacer el interés general</w:t>
      </w:r>
      <w:r w:rsidR="0052723E" w:rsidRPr="00FE60F8">
        <w:rPr>
          <w:rFonts w:ascii="Arial" w:hAnsi="Arial" w:cs="Arial"/>
          <w:color w:val="000000" w:themeColor="text1"/>
          <w:sz w:val="22"/>
        </w:rPr>
        <w:t>,</w:t>
      </w:r>
      <w:r w:rsidR="0008441D" w:rsidRPr="00FE60F8">
        <w:rPr>
          <w:rFonts w:ascii="Arial" w:hAnsi="Arial" w:cs="Arial"/>
          <w:color w:val="000000" w:themeColor="text1"/>
          <w:sz w:val="22"/>
        </w:rPr>
        <w:t xml:space="preserve"> que se vería perjudicado si se limitara su capacidad para contratar. Por tanto, la </w:t>
      </w:r>
      <w:r w:rsidR="0008441D" w:rsidRPr="00FE60F8">
        <w:rPr>
          <w:rFonts w:ascii="Arial" w:eastAsia="Calibri" w:hAnsi="Arial" w:cs="Arial"/>
          <w:color w:val="000000" w:themeColor="text1"/>
          <w:sz w:val="22"/>
        </w:rPr>
        <w:t>inhabilidad prevista en el literal d), numeral 2</w:t>
      </w:r>
      <w:r w:rsidR="0052723E" w:rsidRPr="00FE60F8">
        <w:rPr>
          <w:rFonts w:ascii="Arial" w:eastAsia="Calibri" w:hAnsi="Arial" w:cs="Arial"/>
          <w:color w:val="000000" w:themeColor="text1"/>
          <w:sz w:val="22"/>
        </w:rPr>
        <w:t>,</w:t>
      </w:r>
      <w:r w:rsidR="0008441D" w:rsidRPr="00FE60F8">
        <w:rPr>
          <w:rFonts w:ascii="Arial" w:eastAsia="Calibri" w:hAnsi="Arial" w:cs="Arial"/>
          <w:color w:val="000000" w:themeColor="text1"/>
          <w:sz w:val="22"/>
        </w:rPr>
        <w:t xml:space="preserve"> del artículo 8 de la Ley 80 de 1993 no es aplicable a los convenios interadministrativos cuyas partes son entidades.</w:t>
      </w:r>
    </w:p>
    <w:p w14:paraId="575D7E9A" w14:textId="77777777" w:rsidR="0052723E" w:rsidRPr="00FE60F8" w:rsidRDefault="0052723E" w:rsidP="0052723E">
      <w:pPr>
        <w:tabs>
          <w:tab w:val="left" w:pos="426"/>
        </w:tabs>
        <w:spacing w:line="276" w:lineRule="auto"/>
        <w:ind w:left="709" w:right="709"/>
        <w:jc w:val="both"/>
        <w:rPr>
          <w:rFonts w:ascii="Arial" w:eastAsia="Calibri" w:hAnsi="Arial" w:cs="Arial"/>
          <w:color w:val="000000" w:themeColor="text1"/>
          <w:sz w:val="22"/>
        </w:rPr>
      </w:pPr>
    </w:p>
    <w:p w14:paraId="3B5A3D9C" w14:textId="41E05D06" w:rsidR="00CC2B91" w:rsidRPr="00FE60F8" w:rsidRDefault="00CC2B91"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p>
    <w:p w14:paraId="17D878AA" w14:textId="0FFA68C2" w:rsidR="0039063C" w:rsidRPr="00FE60F8" w:rsidRDefault="00CC2B91"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w:t>
      </w:r>
      <w:r w:rsidR="0039063C" w:rsidRPr="00FE60F8">
        <w:rPr>
          <w:rFonts w:ascii="Arial" w:eastAsia="Calibri" w:hAnsi="Arial" w:cs="Arial"/>
          <w:color w:val="000000" w:themeColor="text1"/>
          <w:sz w:val="22"/>
        </w:rPr>
        <w:t>4.</w:t>
      </w:r>
      <w:r w:rsidR="0039063C" w:rsidRPr="00FE60F8">
        <w:rPr>
          <w:rFonts w:ascii="Arial" w:eastAsia="Calibri" w:hAnsi="Arial" w:cs="Arial"/>
          <w:color w:val="000000" w:themeColor="text1"/>
          <w:sz w:val="22"/>
        </w:rPr>
        <w:tab/>
        <w:t>¿La inhabilidad no aplica cuando el servidor público de los niveles directivo o asesor de la entidad estatal, contratante o contratista, se aparta expresamente y por completo del trámite contractual correspondiente? [...]</w:t>
      </w:r>
    </w:p>
    <w:p w14:paraId="6699DB7C" w14:textId="77777777" w:rsidR="0039063C" w:rsidRPr="00FE60F8" w:rsidRDefault="0039063C"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»5. ¿Si el servidor público de los niveles directivo o asesor de la entidad estatal, contratante o contratista, no tiene relación alguna con el contrato, puede entenderse que la inhabilidad no aplica?</w:t>
      </w:r>
    </w:p>
    <w:p w14:paraId="37861A0F" w14:textId="77777777" w:rsidR="0039063C" w:rsidRPr="00FE60F8" w:rsidRDefault="0039063C"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»6. ¿La inhabilidad solo aplica para los contratos que se rigen por la Ley 80, tales como contratos de obra, prestación de servicios, consultoría, concesión o encargo fiduciario o también aplica a contratos que se rigen por las normas civiles y comerciales tales como arrendamiento, comodato, donación? ¿Puede entenderse que para efectos de inhabilidades los contratos de arrendamiento, comodato y de donación están exceptuados de la inhabilidad en mención? </w:t>
      </w:r>
    </w:p>
    <w:p w14:paraId="0C1A1AE7" w14:textId="77777777" w:rsidR="00CC2B91" w:rsidRPr="00FE60F8" w:rsidRDefault="00CC2B91" w:rsidP="0052723E">
      <w:pPr>
        <w:tabs>
          <w:tab w:val="left" w:pos="426"/>
        </w:tabs>
        <w:spacing w:line="276" w:lineRule="auto"/>
        <w:ind w:left="709" w:right="709"/>
        <w:jc w:val="both"/>
        <w:rPr>
          <w:rFonts w:ascii="Arial" w:eastAsia="Calibri" w:hAnsi="Arial" w:cs="Arial"/>
          <w:color w:val="000000" w:themeColor="text1"/>
          <w:sz w:val="22"/>
        </w:rPr>
      </w:pPr>
      <w:r w:rsidRPr="00FE60F8">
        <w:rPr>
          <w:rFonts w:ascii="Arial" w:eastAsia="Calibri" w:hAnsi="Arial" w:cs="Arial"/>
          <w:color w:val="000000" w:themeColor="text1"/>
          <w:sz w:val="22"/>
        </w:rPr>
        <w:lastRenderedPageBreak/>
        <w:t>[...]»</w:t>
      </w:r>
    </w:p>
    <w:p w14:paraId="281063FC" w14:textId="6086C4E4" w:rsidR="0039063C" w:rsidRPr="00FE60F8" w:rsidRDefault="0039063C" w:rsidP="0052723E">
      <w:pPr>
        <w:spacing w:line="276" w:lineRule="auto"/>
        <w:jc w:val="both"/>
        <w:rPr>
          <w:rFonts w:ascii="Arial" w:eastAsia="Calibri" w:hAnsi="Arial" w:cs="Arial"/>
          <w:color w:val="000000" w:themeColor="text1"/>
          <w:sz w:val="22"/>
          <w:highlight w:val="yellow"/>
        </w:rPr>
      </w:pPr>
    </w:p>
    <w:p w14:paraId="50F01005" w14:textId="0271C965" w:rsidR="002648A7" w:rsidRPr="00FE60F8" w:rsidRDefault="00C2612F" w:rsidP="0052723E">
      <w:pPr>
        <w:spacing w:line="276" w:lineRule="auto"/>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El régimen de inhabilidades e incompatibilidades es taxativo y solo procede </w:t>
      </w:r>
      <w:r w:rsidR="0052723E" w:rsidRPr="00FE60F8">
        <w:rPr>
          <w:rFonts w:ascii="Arial" w:eastAsia="Calibri" w:hAnsi="Arial" w:cs="Arial"/>
          <w:color w:val="000000" w:themeColor="text1"/>
          <w:sz w:val="22"/>
        </w:rPr>
        <w:t>por</w:t>
      </w:r>
      <w:r w:rsidRPr="00FE60F8">
        <w:rPr>
          <w:rFonts w:ascii="Arial" w:eastAsia="Calibri" w:hAnsi="Arial" w:cs="Arial"/>
          <w:color w:val="000000" w:themeColor="text1"/>
          <w:sz w:val="22"/>
        </w:rPr>
        <w:t xml:space="preserve"> las causales previstas en las normas, sin que </w:t>
      </w:r>
      <w:r w:rsidR="00346456" w:rsidRPr="00FE60F8">
        <w:rPr>
          <w:rFonts w:ascii="Arial" w:eastAsia="Calibri" w:hAnsi="Arial" w:cs="Arial"/>
          <w:color w:val="000000" w:themeColor="text1"/>
          <w:sz w:val="22"/>
        </w:rPr>
        <w:t>sea posible una aplicación extensiva</w:t>
      </w:r>
      <w:r w:rsidR="0052723E" w:rsidRPr="00FE60F8">
        <w:rPr>
          <w:rFonts w:ascii="Arial" w:eastAsia="Calibri" w:hAnsi="Arial" w:cs="Arial"/>
          <w:color w:val="000000" w:themeColor="text1"/>
          <w:sz w:val="22"/>
        </w:rPr>
        <w:t>,</w:t>
      </w:r>
      <w:r w:rsidR="00CD4227" w:rsidRPr="00FE60F8">
        <w:rPr>
          <w:rFonts w:ascii="Arial" w:eastAsia="Calibri" w:hAnsi="Arial" w:cs="Arial"/>
          <w:color w:val="000000" w:themeColor="text1"/>
          <w:sz w:val="22"/>
        </w:rPr>
        <w:t xml:space="preserve"> por lo que teniendo en cuenta que el literal d), numeral 2</w:t>
      </w:r>
      <w:r w:rsidR="0052723E" w:rsidRPr="00FE60F8">
        <w:rPr>
          <w:rFonts w:ascii="Arial" w:eastAsia="Calibri" w:hAnsi="Arial" w:cs="Arial"/>
          <w:color w:val="000000" w:themeColor="text1"/>
          <w:sz w:val="22"/>
        </w:rPr>
        <w:t>,</w:t>
      </w:r>
      <w:r w:rsidR="00CD4227" w:rsidRPr="00FE60F8">
        <w:rPr>
          <w:rFonts w:ascii="Arial" w:eastAsia="Calibri" w:hAnsi="Arial" w:cs="Arial"/>
          <w:color w:val="000000" w:themeColor="text1"/>
          <w:sz w:val="22"/>
        </w:rPr>
        <w:t xml:space="preserve"> del artículo 8 de la Ley 80 de 1993 no exceptúa su aplicación cuando el servidor público del nivel </w:t>
      </w:r>
      <w:r w:rsidR="00CD4227" w:rsidRPr="00FE60F8">
        <w:rPr>
          <w:rFonts w:ascii="Arial" w:hAnsi="Arial" w:cs="Arial"/>
          <w:color w:val="000000" w:themeColor="text1"/>
          <w:sz w:val="22"/>
        </w:rPr>
        <w:t>directivo, asesor, ejecutivo o miembro de la junta o consejo directivo</w:t>
      </w:r>
      <w:r w:rsidR="00F2621F" w:rsidRPr="00FE60F8">
        <w:rPr>
          <w:rFonts w:ascii="Arial" w:hAnsi="Arial" w:cs="Arial"/>
          <w:color w:val="000000" w:themeColor="text1"/>
          <w:sz w:val="22"/>
        </w:rPr>
        <w:t xml:space="preserve"> se aparta del procedimiento contractual</w:t>
      </w:r>
      <w:r w:rsidR="00DA418D" w:rsidRPr="00FE60F8">
        <w:rPr>
          <w:rFonts w:ascii="Arial" w:hAnsi="Arial" w:cs="Arial"/>
          <w:color w:val="000000" w:themeColor="text1"/>
          <w:sz w:val="22"/>
        </w:rPr>
        <w:t>,</w:t>
      </w:r>
      <w:r w:rsidR="00F2621F" w:rsidRPr="00FE60F8">
        <w:rPr>
          <w:rFonts w:ascii="Arial" w:hAnsi="Arial" w:cs="Arial"/>
          <w:color w:val="000000" w:themeColor="text1"/>
          <w:sz w:val="22"/>
        </w:rPr>
        <w:t xml:space="preserve"> y que las excepciones del artículo 10 de la misma norma tampoco contempla</w:t>
      </w:r>
      <w:r w:rsidR="00DA418D" w:rsidRPr="00FE60F8">
        <w:rPr>
          <w:rFonts w:ascii="Arial" w:hAnsi="Arial" w:cs="Arial"/>
          <w:color w:val="000000" w:themeColor="text1"/>
          <w:sz w:val="22"/>
        </w:rPr>
        <w:t>n</w:t>
      </w:r>
      <w:r w:rsidR="00F2621F" w:rsidRPr="00FE60F8">
        <w:rPr>
          <w:rFonts w:ascii="Arial" w:hAnsi="Arial" w:cs="Arial"/>
          <w:color w:val="000000" w:themeColor="text1"/>
          <w:sz w:val="22"/>
        </w:rPr>
        <w:t xml:space="preserve"> esta situación, </w:t>
      </w:r>
      <w:r w:rsidR="00487EFA" w:rsidRPr="00FE60F8">
        <w:rPr>
          <w:rFonts w:ascii="Arial" w:hAnsi="Arial" w:cs="Arial"/>
          <w:color w:val="000000" w:themeColor="text1"/>
          <w:sz w:val="22"/>
        </w:rPr>
        <w:t>la inhabilidad aplica a pesar de que el servidor público no participe o se declare impedido respecto de la contratación. Lo mismo ocurre con los contratos regulados en el derecho privado</w:t>
      </w:r>
      <w:r w:rsidR="0052723E" w:rsidRPr="00FE60F8">
        <w:rPr>
          <w:rFonts w:ascii="Arial" w:hAnsi="Arial" w:cs="Arial"/>
          <w:color w:val="000000" w:themeColor="text1"/>
          <w:sz w:val="22"/>
        </w:rPr>
        <w:t>,</w:t>
      </w:r>
      <w:r w:rsidR="00487EFA" w:rsidRPr="00FE60F8">
        <w:rPr>
          <w:rFonts w:ascii="Arial" w:hAnsi="Arial" w:cs="Arial"/>
          <w:color w:val="000000" w:themeColor="text1"/>
          <w:sz w:val="22"/>
        </w:rPr>
        <w:t xml:space="preserve"> como </w:t>
      </w:r>
      <w:r w:rsidR="00487EFA" w:rsidRPr="00FE60F8">
        <w:rPr>
          <w:rFonts w:ascii="Arial" w:eastAsia="Calibri" w:hAnsi="Arial" w:cs="Arial"/>
          <w:color w:val="000000" w:themeColor="text1"/>
          <w:sz w:val="22"/>
        </w:rPr>
        <w:t>el arrendamiento, comodato y donación que no están previstos como una excepción a las inhabilidades e incompatibilidades.</w:t>
      </w:r>
    </w:p>
    <w:p w14:paraId="6247C849" w14:textId="77777777" w:rsidR="0052723E" w:rsidRPr="00FE60F8" w:rsidRDefault="0052723E" w:rsidP="0052723E">
      <w:pPr>
        <w:spacing w:line="276" w:lineRule="auto"/>
        <w:jc w:val="both"/>
        <w:rPr>
          <w:rFonts w:ascii="Arial" w:eastAsia="Calibri" w:hAnsi="Arial" w:cs="Arial"/>
          <w:color w:val="000000" w:themeColor="text1"/>
          <w:sz w:val="22"/>
        </w:rPr>
      </w:pPr>
    </w:p>
    <w:p w14:paraId="0844C886" w14:textId="77777777" w:rsidR="0059297E" w:rsidRPr="00FE60F8" w:rsidRDefault="0059297E" w:rsidP="00136931">
      <w:pPr>
        <w:spacing w:before="120" w:after="120" w:line="276" w:lineRule="auto"/>
        <w:ind w:firstLine="708"/>
        <w:jc w:val="both"/>
        <w:rPr>
          <w:rFonts w:ascii="Arial" w:eastAsia="Calibri" w:hAnsi="Arial" w:cs="Arial"/>
          <w:color w:val="000000" w:themeColor="text1"/>
          <w:sz w:val="22"/>
        </w:rPr>
      </w:pPr>
      <w:r w:rsidRPr="00FE60F8">
        <w:rPr>
          <w:rFonts w:ascii="Arial" w:eastAsia="Calibri" w:hAnsi="Arial" w:cs="Arial"/>
          <w:color w:val="000000" w:themeColor="text1"/>
          <w:sz w:val="22"/>
        </w:rPr>
        <w:t>Este concepto tiene el alcance previsto en el artículo 28 del Código de Procedimiento Administrativo y de lo Contencioso Administrativo.</w:t>
      </w:r>
    </w:p>
    <w:p w14:paraId="51CD80A4" w14:textId="77777777" w:rsidR="0059297E" w:rsidRPr="00FE60F8" w:rsidRDefault="0059297E" w:rsidP="00136931">
      <w:pPr>
        <w:spacing w:before="120" w:after="120" w:line="276" w:lineRule="auto"/>
        <w:jc w:val="both"/>
        <w:rPr>
          <w:rFonts w:ascii="Arial" w:eastAsia="Calibri" w:hAnsi="Arial" w:cs="Arial"/>
          <w:color w:val="000000" w:themeColor="text1"/>
          <w:sz w:val="22"/>
        </w:rPr>
      </w:pPr>
    </w:p>
    <w:p w14:paraId="53CCE3C0" w14:textId="77777777" w:rsidR="0059297E" w:rsidRPr="00FE60F8" w:rsidRDefault="0059297E" w:rsidP="00136931">
      <w:pPr>
        <w:spacing w:before="120" w:after="120" w:line="276" w:lineRule="auto"/>
        <w:jc w:val="both"/>
        <w:rPr>
          <w:rFonts w:ascii="Arial" w:eastAsia="Calibri" w:hAnsi="Arial" w:cs="Arial"/>
          <w:color w:val="000000" w:themeColor="text1"/>
          <w:sz w:val="22"/>
        </w:rPr>
      </w:pPr>
      <w:r w:rsidRPr="00FE60F8">
        <w:rPr>
          <w:rFonts w:ascii="Arial" w:hAnsi="Arial" w:cs="Arial"/>
          <w:noProof/>
          <w:color w:val="000000" w:themeColor="text1"/>
          <w:lang w:val="en-US"/>
        </w:rPr>
        <mc:AlternateContent>
          <mc:Choice Requires="wps">
            <w:drawing>
              <wp:anchor distT="0" distB="0" distL="114300" distR="114300" simplePos="0" relativeHeight="251657728" behindDoc="0" locked="0" layoutInCell="1" allowOverlap="1" wp14:anchorId="650559FC" wp14:editId="195A0D4A">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38214A" id="Conector recto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64A2439" w14:textId="77777777" w:rsidR="0059297E" w:rsidRPr="00FE60F8" w:rsidRDefault="0059297E" w:rsidP="00136931">
      <w:pPr>
        <w:spacing w:before="120" w:after="120" w:line="276" w:lineRule="auto"/>
        <w:rPr>
          <w:rFonts w:ascii="Arial" w:eastAsia="Times New Roman" w:hAnsi="Arial" w:cs="Arial"/>
          <w:color w:val="000000" w:themeColor="text1"/>
          <w:sz w:val="22"/>
          <w:lang w:eastAsia="es-CO"/>
        </w:rPr>
      </w:pPr>
      <w:r w:rsidRPr="00FE60F8">
        <w:rPr>
          <w:rFonts w:ascii="Arial" w:eastAsia="Times New Roman" w:hAnsi="Arial" w:cs="Arial"/>
          <w:color w:val="000000" w:themeColor="text1"/>
          <w:sz w:val="22"/>
          <w:lang w:eastAsia="es-CO"/>
        </w:rPr>
        <w:t>Atentamente,</w:t>
      </w:r>
    </w:p>
    <w:p w14:paraId="1C660C89" w14:textId="2306CEE8" w:rsidR="0059297E" w:rsidRPr="00FE60F8" w:rsidRDefault="00424D8F" w:rsidP="00136931">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0C3F3BA6" wp14:editId="37D7CB4C">
            <wp:extent cx="2773045" cy="988695"/>
            <wp:effectExtent l="0" t="0" r="0" b="0"/>
            <wp:docPr id="1699165118"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E60F8" w:rsidRPr="00FE60F8" w14:paraId="7C9D8919" w14:textId="77777777" w:rsidTr="005400D7">
        <w:trPr>
          <w:trHeight w:val="142"/>
        </w:trPr>
        <w:tc>
          <w:tcPr>
            <w:tcW w:w="812" w:type="dxa"/>
            <w:vAlign w:val="center"/>
          </w:tcPr>
          <w:p w14:paraId="11FBA975" w14:textId="77777777"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7EA09E21" w14:textId="3ED1245A"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Ximena Ríos López</w:t>
            </w:r>
          </w:p>
          <w:p w14:paraId="72DF53C4" w14:textId="2F07491B"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Gestor T1-11</w:t>
            </w:r>
          </w:p>
        </w:tc>
      </w:tr>
      <w:tr w:rsidR="00FE60F8" w:rsidRPr="00FE60F8" w14:paraId="5F33E4FB" w14:textId="77777777" w:rsidTr="007566AF">
        <w:trPr>
          <w:trHeight w:val="330"/>
        </w:trPr>
        <w:tc>
          <w:tcPr>
            <w:tcW w:w="812" w:type="dxa"/>
            <w:vAlign w:val="center"/>
          </w:tcPr>
          <w:p w14:paraId="42A190DF" w14:textId="77777777"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B3FA08A" w14:textId="77777777"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Fabián Gonzalo Marín Cortés</w:t>
            </w:r>
          </w:p>
          <w:p w14:paraId="62FEACB1" w14:textId="77777777"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Subdirector de Gestión Contractual</w:t>
            </w:r>
          </w:p>
        </w:tc>
      </w:tr>
      <w:tr w:rsidR="00A019F5" w:rsidRPr="00FE60F8" w14:paraId="3BE0C9A1" w14:textId="77777777" w:rsidTr="007566AF">
        <w:trPr>
          <w:trHeight w:val="300"/>
        </w:trPr>
        <w:tc>
          <w:tcPr>
            <w:tcW w:w="812" w:type="dxa"/>
            <w:vAlign w:val="center"/>
          </w:tcPr>
          <w:p w14:paraId="64E4537D" w14:textId="77777777"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663C83D" w14:textId="77777777"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Fabián Gonzalo Marín Cortés</w:t>
            </w:r>
          </w:p>
          <w:p w14:paraId="5D05A03A" w14:textId="77777777" w:rsidR="0059297E" w:rsidRPr="00FE60F8" w:rsidRDefault="0059297E" w:rsidP="005400D7">
            <w:pPr>
              <w:rPr>
                <w:rFonts w:ascii="Arial" w:eastAsia="Times New Roman" w:hAnsi="Arial" w:cs="Arial"/>
                <w:color w:val="000000" w:themeColor="text1"/>
                <w:sz w:val="16"/>
                <w:szCs w:val="16"/>
                <w:lang w:eastAsia="es-ES"/>
              </w:rPr>
            </w:pPr>
            <w:r w:rsidRPr="00FE60F8">
              <w:rPr>
                <w:rFonts w:ascii="Arial" w:eastAsia="Times New Roman" w:hAnsi="Arial" w:cs="Arial"/>
                <w:color w:val="000000" w:themeColor="text1"/>
                <w:sz w:val="16"/>
                <w:szCs w:val="16"/>
                <w:lang w:eastAsia="es-ES"/>
              </w:rPr>
              <w:t>Subdirector de Gestión Contractual</w:t>
            </w:r>
          </w:p>
        </w:tc>
      </w:tr>
      <w:bookmarkEnd w:id="2"/>
    </w:tbl>
    <w:p w14:paraId="7EBF297E" w14:textId="77777777" w:rsidR="007B0854" w:rsidRPr="00FE60F8" w:rsidRDefault="007B0854" w:rsidP="005400D7">
      <w:pPr>
        <w:spacing w:before="120" w:after="120" w:line="276" w:lineRule="auto"/>
        <w:jc w:val="both"/>
        <w:rPr>
          <w:rFonts w:ascii="Arial" w:hAnsi="Arial" w:cs="Arial"/>
          <w:color w:val="000000" w:themeColor="text1"/>
        </w:rPr>
      </w:pPr>
    </w:p>
    <w:sectPr w:rsidR="007B0854" w:rsidRPr="00FE60F8" w:rsidSect="00136931">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2A287" w14:textId="77777777" w:rsidR="009A7564" w:rsidRDefault="009A7564">
      <w:r>
        <w:separator/>
      </w:r>
    </w:p>
  </w:endnote>
  <w:endnote w:type="continuationSeparator" w:id="0">
    <w:p w14:paraId="59EF77AD" w14:textId="77777777" w:rsidR="009A7564" w:rsidRDefault="009A7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FFDAC" w14:textId="417B2B10" w:rsidR="004C1A56" w:rsidRDefault="004C1A56" w:rsidP="00BE6363">
    <w:pPr>
      <w:pStyle w:val="Piedepgina"/>
      <w:jc w:val="right"/>
      <w:rPr>
        <w:rFonts w:ascii="Arial" w:hAnsi="Arial" w:cs="Arial"/>
        <w:bCs/>
        <w:color w:val="7F7F7F" w:themeColor="text1" w:themeTint="80"/>
        <w:sz w:val="16"/>
        <w:szCs w:val="16"/>
      </w:rPr>
    </w:pPr>
  </w:p>
  <w:p w14:paraId="2D2FD549" w14:textId="77777777" w:rsidR="004C1A56" w:rsidRDefault="004C1A56" w:rsidP="00BE6363">
    <w:pPr>
      <w:pStyle w:val="Piedepgina"/>
      <w:jc w:val="right"/>
      <w:rPr>
        <w:rFonts w:ascii="Arial" w:hAnsi="Arial" w:cs="Arial"/>
        <w:bCs/>
        <w:color w:val="7F7F7F" w:themeColor="text1" w:themeTint="80"/>
        <w:sz w:val="16"/>
        <w:szCs w:val="16"/>
      </w:rPr>
    </w:pPr>
  </w:p>
  <w:p w14:paraId="53B5D4FE" w14:textId="77777777" w:rsidR="004C1A56" w:rsidRDefault="004C1A56" w:rsidP="00BE6363">
    <w:pPr>
      <w:pStyle w:val="Piedepgina"/>
      <w:jc w:val="right"/>
      <w:rPr>
        <w:rFonts w:ascii="Arial" w:hAnsi="Arial" w:cs="Arial"/>
        <w:bCs/>
        <w:color w:val="7F7F7F" w:themeColor="text1" w:themeTint="80"/>
        <w:sz w:val="16"/>
        <w:szCs w:val="16"/>
      </w:rPr>
    </w:pPr>
  </w:p>
  <w:p w14:paraId="1FE59CA3" w14:textId="5DEA58B9" w:rsidR="007566AF" w:rsidRPr="008217B7" w:rsidRDefault="007566AF" w:rsidP="00BE636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72D7E">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72D7E">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46B6D7DB" w14:textId="77777777" w:rsidR="007566AF" w:rsidRDefault="37D7CB4C" w:rsidP="00BE6363">
    <w:pPr>
      <w:pStyle w:val="Piedepgina"/>
      <w:jc w:val="center"/>
      <w:rPr>
        <w:lang w:val="es-ES"/>
      </w:rPr>
    </w:pPr>
    <w:r>
      <w:rPr>
        <w:noProof/>
        <w:lang w:val="en-US"/>
      </w:rPr>
      <w:drawing>
        <wp:inline distT="0" distB="0" distL="0" distR="0" wp14:anchorId="74F7316B" wp14:editId="47675E7F">
          <wp:extent cx="3700130" cy="519139"/>
          <wp:effectExtent l="0" t="0" r="0" b="0"/>
          <wp:docPr id="6212135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F83C0B3" w14:textId="26470BF2" w:rsidR="007566AF" w:rsidRDefault="007566AF" w:rsidP="00BE6363">
    <w:pPr>
      <w:pStyle w:val="Piedepgina"/>
      <w:jc w:val="center"/>
      <w:rPr>
        <w:lang w:val="es-ES"/>
      </w:rPr>
    </w:pPr>
  </w:p>
  <w:p w14:paraId="2C84928F" w14:textId="5970E384" w:rsidR="007566AF" w:rsidRDefault="007566AF" w:rsidP="00BE6363">
    <w:pPr>
      <w:pStyle w:val="Piedepgina"/>
      <w:jc w:val="center"/>
      <w:rPr>
        <w:lang w:val="es-ES"/>
      </w:rPr>
    </w:pPr>
  </w:p>
  <w:p w14:paraId="5AD51CE9" w14:textId="77777777" w:rsidR="004C1A56" w:rsidRDefault="004C1A56" w:rsidP="00BE6363">
    <w:pPr>
      <w:pStyle w:val="Piedepgina"/>
      <w:jc w:val="center"/>
      <w:rPr>
        <w:lang w:val="es-ES"/>
      </w:rPr>
    </w:pPr>
  </w:p>
  <w:p w14:paraId="2D2C7FCD" w14:textId="77777777" w:rsidR="004221EF" w:rsidRPr="007B0854" w:rsidRDefault="004221EF" w:rsidP="00BE6363">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6E650" w14:textId="77777777" w:rsidR="009A7564" w:rsidRDefault="009A7564">
      <w:r>
        <w:separator/>
      </w:r>
    </w:p>
  </w:footnote>
  <w:footnote w:type="continuationSeparator" w:id="0">
    <w:p w14:paraId="751420ED" w14:textId="77777777" w:rsidR="009A7564" w:rsidRDefault="009A7564">
      <w:r>
        <w:continuationSeparator/>
      </w:r>
    </w:p>
  </w:footnote>
  <w:footnote w:id="1">
    <w:p w14:paraId="0B582216" w14:textId="061F4149"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78183A66" w14:textId="77777777" w:rsidR="007566AF" w:rsidRPr="00FE60F8" w:rsidRDefault="007566AF" w:rsidP="00ED6CE3">
      <w:pPr>
        <w:pStyle w:val="Textonotapie"/>
        <w:ind w:firstLine="708"/>
        <w:jc w:val="both"/>
        <w:rPr>
          <w:rFonts w:ascii="Arial" w:hAnsi="Arial" w:cs="Arial"/>
          <w:color w:val="000000" w:themeColor="text1"/>
          <w:sz w:val="19"/>
          <w:szCs w:val="19"/>
          <w:lang w:val="es-ES"/>
        </w:rPr>
      </w:pPr>
    </w:p>
  </w:footnote>
  <w:footnote w:id="2">
    <w:p w14:paraId="280C2D39" w14:textId="3C8BE38D"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Consejo de Estado. Sección Tercera. Radicado No. 45</w:t>
      </w:r>
      <w:r w:rsidR="00AD5D2F" w:rsidRPr="00FE60F8">
        <w:rPr>
          <w:rFonts w:ascii="Arial" w:hAnsi="Arial" w:cs="Arial"/>
          <w:color w:val="000000" w:themeColor="text1"/>
          <w:sz w:val="19"/>
          <w:szCs w:val="19"/>
        </w:rPr>
        <w:t>.</w:t>
      </w:r>
      <w:r w:rsidRPr="00FE60F8">
        <w:rPr>
          <w:rFonts w:ascii="Arial" w:hAnsi="Arial" w:cs="Arial"/>
          <w:color w:val="000000" w:themeColor="text1"/>
          <w:sz w:val="19"/>
          <w:szCs w:val="19"/>
        </w:rPr>
        <w:t>607 del 24 de octubre de 2016. Consejera Ponente: María Nubia Velásquez Rico.</w:t>
      </w:r>
    </w:p>
    <w:p w14:paraId="19E871DD" w14:textId="77777777" w:rsidR="007566AF" w:rsidRPr="00FE60F8" w:rsidRDefault="007566AF" w:rsidP="00ED6CE3">
      <w:pPr>
        <w:pStyle w:val="Textonotapie"/>
        <w:ind w:firstLine="708"/>
        <w:jc w:val="both"/>
        <w:rPr>
          <w:rFonts w:ascii="Arial" w:hAnsi="Arial" w:cs="Arial"/>
          <w:color w:val="000000" w:themeColor="text1"/>
          <w:sz w:val="19"/>
          <w:szCs w:val="19"/>
          <w:lang w:val="es-ES"/>
        </w:rPr>
      </w:pPr>
    </w:p>
  </w:footnote>
  <w:footnote w:id="3">
    <w:p w14:paraId="296D482F" w14:textId="5F65E110"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2D9A7217" w14:textId="15E265EF" w:rsidR="007566AF" w:rsidRPr="00FE60F8" w:rsidRDefault="007566AF"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rPr>
        <w:t xml:space="preserve"> </w:t>
      </w:r>
    </w:p>
  </w:footnote>
  <w:footnote w:id="4">
    <w:p w14:paraId="25E9C854" w14:textId="033408AE"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Ley 80 de 1993: «Artículo 8. De las inhabilidades e incompatibilidades para contratar.</w:t>
      </w:r>
    </w:p>
    <w:p w14:paraId="27AD63F0"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 xml:space="preserve">«Son inhábiles para participar en licitaciones o concursos y para celebrar contratos con las entidades estatales: </w:t>
      </w:r>
    </w:p>
    <w:p w14:paraId="4D53E212" w14:textId="5C3DFA6A"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r w:rsidR="005C6BDD" w:rsidRPr="00FE60F8">
        <w:rPr>
          <w:rFonts w:ascii="Arial" w:hAnsi="Arial" w:cs="Arial"/>
          <w:color w:val="000000" w:themeColor="text1"/>
          <w:sz w:val="19"/>
          <w:szCs w:val="19"/>
        </w:rPr>
        <w:t>.</w:t>
      </w:r>
    </w:p>
    <w:p w14:paraId="26149B5E" w14:textId="77777777" w:rsidR="007566AF" w:rsidRPr="00FE60F8" w:rsidRDefault="007566AF" w:rsidP="00ED6CE3">
      <w:pPr>
        <w:pStyle w:val="Textonotapie"/>
        <w:ind w:firstLine="708"/>
        <w:jc w:val="both"/>
        <w:rPr>
          <w:rFonts w:ascii="Arial" w:hAnsi="Arial" w:cs="Arial"/>
          <w:color w:val="000000" w:themeColor="text1"/>
          <w:sz w:val="19"/>
          <w:szCs w:val="19"/>
        </w:rPr>
      </w:pPr>
    </w:p>
  </w:footnote>
  <w:footnote w:id="5">
    <w:p w14:paraId="7F991BEB"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Constitución Política, artículos 122 y 127.</w:t>
      </w:r>
    </w:p>
    <w:p w14:paraId="2FD0FE1C" w14:textId="77777777" w:rsidR="007566AF" w:rsidRPr="00FE60F8" w:rsidRDefault="007566AF" w:rsidP="00ED6CE3">
      <w:pPr>
        <w:pStyle w:val="Textonotapie"/>
        <w:ind w:firstLine="708"/>
        <w:jc w:val="both"/>
        <w:rPr>
          <w:rFonts w:ascii="Arial" w:hAnsi="Arial" w:cs="Arial"/>
          <w:color w:val="000000" w:themeColor="text1"/>
          <w:sz w:val="19"/>
          <w:szCs w:val="19"/>
          <w:lang w:val="es-ES"/>
        </w:rPr>
      </w:pPr>
    </w:p>
  </w:footnote>
  <w:footnote w:id="6">
    <w:p w14:paraId="7FB135D6"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Ley 1474 de 2011, artículos 27 y 90.</w:t>
      </w:r>
    </w:p>
    <w:p w14:paraId="4C6B3F63" w14:textId="77777777" w:rsidR="007566AF" w:rsidRPr="00FE60F8" w:rsidRDefault="007566AF" w:rsidP="00ED6CE3">
      <w:pPr>
        <w:pStyle w:val="Textonotapie"/>
        <w:ind w:firstLine="708"/>
        <w:jc w:val="both"/>
        <w:rPr>
          <w:rFonts w:ascii="Arial" w:hAnsi="Arial" w:cs="Arial"/>
          <w:color w:val="000000" w:themeColor="text1"/>
          <w:sz w:val="19"/>
          <w:szCs w:val="19"/>
        </w:rPr>
      </w:pPr>
    </w:p>
  </w:footnote>
  <w:footnote w:id="7">
    <w:p w14:paraId="00BBB92B"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Ley 80 de 1993: «Artículo 8. De las inhabilidades e incompatibilidades para contratar.</w:t>
      </w:r>
    </w:p>
    <w:p w14:paraId="248BCE8F"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 xml:space="preserve">»Son inhábiles para participar en licitaciones o concursos y para celebrar contratos con las entidades estatales: </w:t>
      </w:r>
    </w:p>
    <w:p w14:paraId="3CBB670F" w14:textId="476C65D7"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p>
    <w:p w14:paraId="1D4CE927" w14:textId="344CC8AF" w:rsidR="007566AF" w:rsidRPr="00FE60F8" w:rsidRDefault="007566AF" w:rsidP="00ED6CE3">
      <w:pPr>
        <w:pStyle w:val="Textonotapie"/>
        <w:ind w:firstLine="708"/>
        <w:jc w:val="both"/>
        <w:rPr>
          <w:rFonts w:ascii="Arial" w:hAnsi="Arial" w:cs="Arial"/>
          <w:color w:val="000000" w:themeColor="text1"/>
          <w:sz w:val="19"/>
          <w:szCs w:val="19"/>
        </w:rPr>
      </w:pPr>
    </w:p>
  </w:footnote>
  <w:footnote w:id="8">
    <w:p w14:paraId="2A99409B"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Constitución Política, artículos 122 y 127.</w:t>
      </w:r>
    </w:p>
    <w:p w14:paraId="54504011" w14:textId="77777777" w:rsidR="007566AF" w:rsidRPr="00FE60F8" w:rsidRDefault="007566AF" w:rsidP="00ED6CE3">
      <w:pPr>
        <w:pStyle w:val="Textonotapie"/>
        <w:ind w:firstLine="708"/>
        <w:jc w:val="both"/>
        <w:rPr>
          <w:rFonts w:ascii="Arial" w:hAnsi="Arial" w:cs="Arial"/>
          <w:color w:val="000000" w:themeColor="text1"/>
          <w:sz w:val="19"/>
          <w:szCs w:val="19"/>
          <w:lang w:val="es-ES"/>
        </w:rPr>
      </w:pPr>
    </w:p>
  </w:footnote>
  <w:footnote w:id="9">
    <w:p w14:paraId="25B6AA23"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Ley 1474 de 2011, artículos 27 y 90.</w:t>
      </w:r>
    </w:p>
    <w:p w14:paraId="6BA9D202" w14:textId="77777777" w:rsidR="007566AF" w:rsidRPr="00FE60F8" w:rsidRDefault="007566AF" w:rsidP="00ED6CE3">
      <w:pPr>
        <w:pStyle w:val="Textonotapie"/>
        <w:ind w:firstLine="708"/>
        <w:jc w:val="both"/>
        <w:rPr>
          <w:rFonts w:ascii="Arial" w:hAnsi="Arial" w:cs="Arial"/>
          <w:color w:val="000000" w:themeColor="text1"/>
          <w:sz w:val="19"/>
          <w:szCs w:val="19"/>
        </w:rPr>
      </w:pPr>
    </w:p>
  </w:footnote>
  <w:footnote w:id="10">
    <w:p w14:paraId="49856A80" w14:textId="4F301F01"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Consejo de Estado. Sección Tercera. Radicado 10.989. Consejero Ponente: Ricardo Hoyos Duque.</w:t>
      </w:r>
    </w:p>
    <w:p w14:paraId="1634E202" w14:textId="77777777" w:rsidR="007566AF" w:rsidRPr="00FE60F8" w:rsidRDefault="007566AF" w:rsidP="00ED6CE3">
      <w:pPr>
        <w:pStyle w:val="Textonotapie"/>
        <w:ind w:firstLine="708"/>
        <w:jc w:val="both"/>
        <w:rPr>
          <w:rFonts w:ascii="Arial" w:hAnsi="Arial" w:cs="Arial"/>
          <w:color w:val="000000" w:themeColor="text1"/>
          <w:sz w:val="19"/>
          <w:szCs w:val="19"/>
        </w:rPr>
      </w:pPr>
    </w:p>
  </w:footnote>
  <w:footnote w:id="11">
    <w:p w14:paraId="6CEA9A00" w14:textId="11885450"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Exposición de motivos de la Ley 80 de 1993: «Cualquier actividad estatal se caracteriza por la satisfacción del interés público o de las necesidades colectivas. La celebración de un contrato en la que interviene una entidad estatal no puede ser ajena a ese principio. A veces la relación con el interés público es inmediata, en tanto que en otras ocasiones la relación es apenas indirecta. Sin embargo, el hecho de la celebración del acto jurídico por parte del Estado implica la presencia del interés público. Por ello, no existe razón para no predicar de todos los contratos celebrados por el Estado los mismos principios y postulados». </w:t>
      </w:r>
    </w:p>
    <w:p w14:paraId="7F22D4D4" w14:textId="77777777" w:rsidR="007566AF" w:rsidRPr="00FE60F8" w:rsidRDefault="007566AF" w:rsidP="00ED6CE3">
      <w:pPr>
        <w:pStyle w:val="Textonotapie"/>
        <w:ind w:firstLine="708"/>
        <w:jc w:val="both"/>
        <w:rPr>
          <w:rFonts w:ascii="Arial" w:hAnsi="Arial" w:cs="Arial"/>
          <w:color w:val="000000" w:themeColor="text1"/>
          <w:sz w:val="19"/>
          <w:szCs w:val="19"/>
          <w:lang w:val="es-CO"/>
        </w:rPr>
      </w:pPr>
    </w:p>
  </w:footnote>
  <w:footnote w:id="12">
    <w:p w14:paraId="764BB955" w14:textId="4933F93F"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Ley 80 de 1993: «Artículo 3.  De los fines de la contratación estatal.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115F10F9" w14:textId="68F3DE46"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»Los particulares, por su parte, tendrán en cuenta al celebrar y ejecutar contratos con las entidades estatales que, colaboran con ellas en el logro de sus fines y cumplen una función social que, como tal, implica obligaciones».</w:t>
      </w:r>
    </w:p>
    <w:p w14:paraId="071AC879" w14:textId="77777777" w:rsidR="007566AF" w:rsidRPr="00FE60F8" w:rsidRDefault="007566AF" w:rsidP="00ED6CE3">
      <w:pPr>
        <w:pStyle w:val="Textonotapie"/>
        <w:ind w:firstLine="708"/>
        <w:jc w:val="both"/>
        <w:rPr>
          <w:rFonts w:ascii="Arial" w:hAnsi="Arial" w:cs="Arial"/>
          <w:color w:val="000000" w:themeColor="text1"/>
          <w:sz w:val="19"/>
          <w:szCs w:val="19"/>
        </w:rPr>
      </w:pPr>
    </w:p>
  </w:footnote>
  <w:footnote w:id="13">
    <w:p w14:paraId="29897D49" w14:textId="1D604043"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Corte Constitucional. Sentencia T-517 de 2006. Magistrado Ponente: Marco Gerardo Monroy Cabra: «Si bien no hay definición constitucional ni legal sobre “interés público” es un concepto que conlleva atender el interés general o el bien común, y no solo tener en cuenta consideraciones de interés patrimonial».</w:t>
      </w:r>
    </w:p>
    <w:p w14:paraId="1A981D42" w14:textId="77777777" w:rsidR="007566AF" w:rsidRPr="00FE60F8" w:rsidRDefault="007566AF" w:rsidP="00ED6CE3">
      <w:pPr>
        <w:pStyle w:val="Textonotapie"/>
        <w:ind w:firstLine="708"/>
        <w:jc w:val="both"/>
        <w:rPr>
          <w:rFonts w:ascii="Arial" w:hAnsi="Arial" w:cs="Arial"/>
          <w:color w:val="000000" w:themeColor="text1"/>
          <w:sz w:val="19"/>
          <w:szCs w:val="19"/>
          <w:lang w:val="es-CO"/>
        </w:rPr>
      </w:pPr>
      <w:r w:rsidRPr="00FE60F8">
        <w:rPr>
          <w:rFonts w:ascii="Arial" w:hAnsi="Arial" w:cs="Arial"/>
          <w:color w:val="000000" w:themeColor="text1"/>
          <w:sz w:val="19"/>
          <w:szCs w:val="19"/>
        </w:rPr>
        <w:t xml:space="preserve"> </w:t>
      </w:r>
    </w:p>
  </w:footnote>
  <w:footnote w:id="14">
    <w:p w14:paraId="58A7283E" w14:textId="5701C7C4"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Corte Constitucional. Sentencia C-429 de 1997. Magistrado Ponente: Alejandro Martínez Caballero: «Esta Corporación ya había señalado con claridad que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 Así las cosas, el interés público se convierte en un parámetro legitimador de la función administrativa que exige la ponderación entre los intereses de la comunidad y los intereses particulares, los cuales pueden suponer limitaciones al ejercicio pleno de algunos derechos. Por lo tanto, los intereses en conflicto deben armonizarse, pues en el Estado democrático de derecho (CP art. 1º) la prevalencia del interés general no es absoluta ni puede implicar el desconocimiento o la subordinación total de los derechos o intereses privados legítimos».</w:t>
      </w:r>
    </w:p>
    <w:p w14:paraId="1FBFC65D" w14:textId="77777777" w:rsidR="007566AF" w:rsidRPr="00FE60F8" w:rsidRDefault="007566AF" w:rsidP="00ED6CE3">
      <w:pPr>
        <w:pStyle w:val="Textonotapie"/>
        <w:ind w:firstLine="708"/>
        <w:jc w:val="both"/>
        <w:rPr>
          <w:rFonts w:ascii="Arial" w:hAnsi="Arial" w:cs="Arial"/>
          <w:color w:val="000000" w:themeColor="text1"/>
          <w:sz w:val="19"/>
          <w:szCs w:val="19"/>
          <w:lang w:val="es-CO"/>
        </w:rPr>
      </w:pPr>
      <w:r w:rsidRPr="00FE60F8">
        <w:rPr>
          <w:rFonts w:ascii="Arial" w:hAnsi="Arial" w:cs="Arial"/>
          <w:color w:val="000000" w:themeColor="text1"/>
          <w:sz w:val="19"/>
          <w:szCs w:val="19"/>
        </w:rPr>
        <w:t xml:space="preserve"> </w:t>
      </w:r>
    </w:p>
  </w:footnote>
  <w:footnote w:id="15">
    <w:p w14:paraId="041B960C" w14:textId="2C3D2CC1"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6A39893" w14:textId="17B955B3"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DBE2806" w14:textId="77777777" w:rsidR="007566AF" w:rsidRPr="00FE60F8" w:rsidRDefault="007566AF" w:rsidP="00ED6CE3">
      <w:pPr>
        <w:pStyle w:val="Textonotapie"/>
        <w:jc w:val="both"/>
        <w:rPr>
          <w:rFonts w:ascii="Arial" w:hAnsi="Arial" w:cs="Arial"/>
          <w:color w:val="000000" w:themeColor="text1"/>
          <w:sz w:val="19"/>
          <w:szCs w:val="19"/>
        </w:rPr>
      </w:pPr>
    </w:p>
  </w:footnote>
  <w:footnote w:id="16">
    <w:p w14:paraId="1D20F62D" w14:textId="277E27DC" w:rsidR="007566AF" w:rsidRPr="00FE60F8" w:rsidRDefault="007566AF" w:rsidP="00ED6CE3">
      <w:pPr>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Style w:val="Refdenotaalpie"/>
          <w:rFonts w:ascii="Arial" w:hAnsi="Arial" w:cs="Arial"/>
          <w:color w:val="000000" w:themeColor="text1"/>
          <w:sz w:val="19"/>
          <w:szCs w:val="19"/>
        </w:rPr>
        <w:t xml:space="preserve"> </w:t>
      </w:r>
      <w:r w:rsidRPr="00FE60F8">
        <w:rPr>
          <w:rFonts w:ascii="Arial" w:hAnsi="Arial" w:cs="Arial"/>
          <w:color w:val="000000" w:themeColor="text1"/>
          <w:sz w:val="19"/>
          <w:szCs w:val="19"/>
        </w:rPr>
        <w:t xml:space="preserve">Ley 1150 de 2007, artículo 2, </w:t>
      </w:r>
      <w:r w:rsidR="00AD5D2F" w:rsidRPr="00FE60F8">
        <w:rPr>
          <w:rFonts w:ascii="Arial" w:hAnsi="Arial" w:cs="Arial"/>
          <w:color w:val="000000" w:themeColor="text1"/>
          <w:sz w:val="19"/>
          <w:szCs w:val="19"/>
        </w:rPr>
        <w:t>numera</w:t>
      </w:r>
      <w:r w:rsidRPr="00FE60F8">
        <w:rPr>
          <w:rFonts w:ascii="Arial" w:hAnsi="Arial" w:cs="Arial"/>
          <w:color w:val="000000" w:themeColor="text1"/>
          <w:sz w:val="19"/>
          <w:szCs w:val="19"/>
        </w:rPr>
        <w:t xml:space="preserve">l 4, </w:t>
      </w:r>
      <w:r w:rsidR="00AD5D2F" w:rsidRPr="00FE60F8">
        <w:rPr>
          <w:rFonts w:ascii="Arial" w:hAnsi="Arial" w:cs="Arial"/>
          <w:color w:val="000000" w:themeColor="text1"/>
          <w:sz w:val="19"/>
          <w:szCs w:val="19"/>
        </w:rPr>
        <w:t>litera</w:t>
      </w:r>
      <w:r w:rsidRPr="00FE60F8">
        <w:rPr>
          <w:rFonts w:ascii="Arial" w:hAnsi="Arial" w:cs="Arial"/>
          <w:color w:val="000000" w:themeColor="text1"/>
          <w:sz w:val="19"/>
          <w:szCs w:val="19"/>
        </w:rPr>
        <w:t>l c, modificad</w:t>
      </w:r>
      <w:r w:rsidR="00AD5D2F" w:rsidRPr="00FE60F8">
        <w:rPr>
          <w:rFonts w:ascii="Arial" w:hAnsi="Arial" w:cs="Arial"/>
          <w:color w:val="000000" w:themeColor="text1"/>
          <w:sz w:val="19"/>
          <w:szCs w:val="19"/>
        </w:rPr>
        <w:t>o</w:t>
      </w:r>
      <w:r w:rsidRPr="00FE60F8">
        <w:rPr>
          <w:rFonts w:ascii="Arial" w:hAnsi="Arial" w:cs="Arial"/>
          <w:color w:val="000000" w:themeColor="text1"/>
          <w:sz w:val="19"/>
          <w:szCs w:val="19"/>
        </w:rPr>
        <w:t xml:space="preserve"> por el artículo 92 de la Ley 1474 de 2011.</w:t>
      </w:r>
    </w:p>
    <w:p w14:paraId="1490EDB9" w14:textId="77777777" w:rsidR="007566AF" w:rsidRPr="00FE60F8" w:rsidRDefault="007566AF" w:rsidP="00ED6CE3">
      <w:pPr>
        <w:ind w:firstLine="708"/>
        <w:jc w:val="both"/>
        <w:rPr>
          <w:rFonts w:ascii="Arial" w:hAnsi="Arial" w:cs="Arial"/>
          <w:color w:val="000000" w:themeColor="text1"/>
          <w:sz w:val="19"/>
          <w:szCs w:val="19"/>
        </w:rPr>
      </w:pPr>
    </w:p>
  </w:footnote>
  <w:footnote w:id="17">
    <w:p w14:paraId="16FC8FBA" w14:textId="51CFD475" w:rsidR="007566AF" w:rsidRPr="00FE60F8" w:rsidRDefault="007566AF" w:rsidP="00ED6CE3">
      <w:pPr>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Style w:val="Refdenotaalpie"/>
          <w:rFonts w:ascii="Arial" w:hAnsi="Arial" w:cs="Arial"/>
          <w:color w:val="000000" w:themeColor="text1"/>
          <w:sz w:val="19"/>
          <w:szCs w:val="19"/>
        </w:rPr>
        <w:t xml:space="preserve"> </w:t>
      </w:r>
      <w:r w:rsidRPr="00FE60F8">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2228AEA" w14:textId="77777777" w:rsidR="007566AF" w:rsidRPr="00FE60F8" w:rsidRDefault="007566AF" w:rsidP="00ED6CE3">
      <w:pPr>
        <w:ind w:firstLine="708"/>
        <w:jc w:val="both"/>
        <w:rPr>
          <w:rFonts w:ascii="Arial" w:hAnsi="Arial" w:cs="Arial"/>
          <w:color w:val="000000" w:themeColor="text1"/>
          <w:sz w:val="19"/>
          <w:szCs w:val="19"/>
        </w:rPr>
      </w:pPr>
    </w:p>
  </w:footnote>
  <w:footnote w:id="18">
    <w:p w14:paraId="545A2D65"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228C5F33"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p>
    <w:p w14:paraId="7E2CE364" w14:textId="77777777" w:rsidR="007566AF" w:rsidRPr="00FE60F8" w:rsidRDefault="007566AF" w:rsidP="00ED6CE3">
      <w:pPr>
        <w:pStyle w:val="Textonotapie"/>
        <w:jc w:val="both"/>
        <w:rPr>
          <w:rFonts w:ascii="Arial" w:hAnsi="Arial" w:cs="Arial"/>
          <w:color w:val="000000" w:themeColor="text1"/>
          <w:sz w:val="19"/>
          <w:szCs w:val="19"/>
          <w:lang w:val="es-ES"/>
        </w:rPr>
      </w:pPr>
    </w:p>
  </w:footnote>
  <w:footnote w:id="19">
    <w:p w14:paraId="1B1C788E"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2E499191" w14:textId="77777777" w:rsidR="007566AF" w:rsidRPr="00FE60F8" w:rsidRDefault="007566AF" w:rsidP="00ED6CE3">
      <w:pPr>
        <w:pStyle w:val="Textonotapie"/>
        <w:ind w:firstLine="708"/>
        <w:jc w:val="both"/>
        <w:rPr>
          <w:rFonts w:ascii="Arial" w:hAnsi="Arial" w:cs="Arial"/>
          <w:color w:val="000000" w:themeColor="text1"/>
          <w:sz w:val="19"/>
          <w:szCs w:val="19"/>
          <w:lang w:val="es-ES"/>
        </w:rPr>
      </w:pPr>
    </w:p>
  </w:footnote>
  <w:footnote w:id="20">
    <w:p w14:paraId="57622112" w14:textId="77777777"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6A9B8E9F" w14:textId="77777777" w:rsidR="007566AF" w:rsidRPr="00FE60F8" w:rsidRDefault="007566AF" w:rsidP="00ED6CE3">
      <w:pPr>
        <w:pStyle w:val="Textonotapie"/>
        <w:ind w:firstLine="708"/>
        <w:jc w:val="both"/>
        <w:rPr>
          <w:rFonts w:ascii="Arial" w:hAnsi="Arial" w:cs="Arial"/>
          <w:color w:val="000000" w:themeColor="text1"/>
          <w:sz w:val="19"/>
          <w:szCs w:val="19"/>
          <w:lang w:val="es-ES"/>
        </w:rPr>
      </w:pPr>
    </w:p>
  </w:footnote>
  <w:footnote w:id="21">
    <w:p w14:paraId="72B15B94" w14:textId="0A0EADF3"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Ley 80 de 1993: «Artículo 8. De las inhabilidades e incompatibilidades para contratar.  </w:t>
      </w:r>
    </w:p>
    <w:p w14:paraId="7033F70D" w14:textId="51B4EC61"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p>
    <w:p w14:paraId="7C3C2FA8" w14:textId="6649DA57" w:rsidR="0052723E"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r w:rsidR="0052723E" w:rsidRPr="00FE60F8">
        <w:rPr>
          <w:rFonts w:ascii="Arial" w:hAnsi="Arial" w:cs="Arial"/>
          <w:color w:val="000000" w:themeColor="text1"/>
          <w:sz w:val="19"/>
          <w:szCs w:val="19"/>
        </w:rPr>
        <w:t>2.</w:t>
      </w:r>
      <w:r w:rsidR="0052723E" w:rsidRPr="00FE60F8">
        <w:rPr>
          <w:color w:val="000000" w:themeColor="text1"/>
        </w:rPr>
        <w:t xml:space="preserve"> </w:t>
      </w:r>
      <w:r w:rsidR="0052723E" w:rsidRPr="00FE60F8">
        <w:rPr>
          <w:rFonts w:ascii="Arial" w:hAnsi="Arial" w:cs="Arial"/>
          <w:color w:val="000000" w:themeColor="text1"/>
          <w:sz w:val="19"/>
          <w:szCs w:val="19"/>
        </w:rPr>
        <w:t>Tampoco podrán participar en licitaciones ni celebrar contratos estatales con la entidad respectiva:</w:t>
      </w:r>
    </w:p>
    <w:p w14:paraId="6CD3D679" w14:textId="77777777" w:rsidR="0052723E" w:rsidRPr="00FE60F8" w:rsidRDefault="0052723E" w:rsidP="0052723E">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p>
    <w:p w14:paraId="24DD2EE4" w14:textId="5FF00B80" w:rsidR="007566AF" w:rsidRPr="00FE60F8" w:rsidRDefault="0052723E"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r w:rsidR="007566AF" w:rsidRPr="00FE60F8">
        <w:rPr>
          <w:rFonts w:ascii="Arial" w:hAnsi="Arial" w:cs="Arial"/>
          <w:color w:val="000000" w:themeColor="text1"/>
          <w:sz w:val="19"/>
          <w:szCs w:val="19"/>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12AC6DF2" w14:textId="1F121C8E" w:rsidR="007566AF" w:rsidRPr="00FE60F8" w:rsidRDefault="007566AF"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rPr>
        <w:t>[...]».</w:t>
      </w:r>
    </w:p>
    <w:p w14:paraId="682F6C7E" w14:textId="77777777" w:rsidR="007566AF" w:rsidRPr="00FE60F8" w:rsidRDefault="007566AF" w:rsidP="00ED6CE3">
      <w:pPr>
        <w:pStyle w:val="Textonotapie"/>
        <w:ind w:firstLine="708"/>
        <w:jc w:val="both"/>
        <w:rPr>
          <w:rFonts w:ascii="Arial" w:hAnsi="Arial" w:cs="Arial"/>
          <w:color w:val="000000" w:themeColor="text1"/>
          <w:sz w:val="19"/>
          <w:szCs w:val="19"/>
          <w:lang w:val="es-ES"/>
        </w:rPr>
      </w:pPr>
    </w:p>
  </w:footnote>
  <w:footnote w:id="22">
    <w:p w14:paraId="353AB7EA" w14:textId="62EF456A"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28AE6C25" w14:textId="3AAF7B44" w:rsidR="007566AF" w:rsidRPr="00FE60F8" w:rsidRDefault="007566AF"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p>
    <w:p w14:paraId="72AEB437" w14:textId="3C699B6C" w:rsidR="007566AF" w:rsidRPr="00FE60F8" w:rsidRDefault="007566AF"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6859F610" w14:textId="402979FE" w:rsidR="007566AF" w:rsidRPr="00FE60F8" w:rsidRDefault="007566AF"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17AB716F" w14:textId="7DF93B33" w:rsidR="007566AF" w:rsidRPr="00FE60F8" w:rsidRDefault="007566AF"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»La aplicación de las equivalencias relacionadas con la nomenclatura de empleos, en ningún caso conllevará incrementos salariales</w:t>
      </w:r>
      <w:r w:rsidR="006A605E" w:rsidRPr="00FE60F8">
        <w:rPr>
          <w:rFonts w:ascii="Arial" w:hAnsi="Arial" w:cs="Arial"/>
          <w:color w:val="000000" w:themeColor="text1"/>
          <w:sz w:val="19"/>
          <w:szCs w:val="19"/>
          <w:lang w:val="es-ES"/>
        </w:rPr>
        <w:t>»</w:t>
      </w:r>
      <w:r w:rsidRPr="00FE60F8">
        <w:rPr>
          <w:rFonts w:ascii="Arial" w:hAnsi="Arial" w:cs="Arial"/>
          <w:color w:val="000000" w:themeColor="text1"/>
          <w:sz w:val="19"/>
          <w:szCs w:val="19"/>
          <w:lang w:val="es-ES"/>
        </w:rPr>
        <w:t>.</w:t>
      </w:r>
    </w:p>
    <w:p w14:paraId="272B808C" w14:textId="77777777" w:rsidR="007566AF" w:rsidRPr="00FE60F8" w:rsidRDefault="007566AF" w:rsidP="00ED6CE3">
      <w:pPr>
        <w:pStyle w:val="Textonotapie"/>
        <w:jc w:val="both"/>
        <w:rPr>
          <w:rFonts w:ascii="Arial" w:hAnsi="Arial" w:cs="Arial"/>
          <w:color w:val="000000" w:themeColor="text1"/>
          <w:sz w:val="19"/>
          <w:szCs w:val="19"/>
          <w:lang w:val="es-ES"/>
        </w:rPr>
      </w:pPr>
    </w:p>
    <w:p w14:paraId="4AEF50CD" w14:textId="0C585F1A" w:rsidR="007566AF" w:rsidRPr="00FE60F8" w:rsidRDefault="007566AF"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 xml:space="preserve">Decreto 785 de 2005: </w:t>
      </w:r>
      <w:r w:rsidR="006A605E" w:rsidRPr="00FE60F8">
        <w:rPr>
          <w:rFonts w:ascii="Arial" w:hAnsi="Arial" w:cs="Arial"/>
          <w:color w:val="000000" w:themeColor="text1"/>
          <w:sz w:val="19"/>
          <w:szCs w:val="19"/>
        </w:rPr>
        <w:t>«</w:t>
      </w:r>
      <w:r w:rsidRPr="00FE60F8">
        <w:rPr>
          <w:rFonts w:ascii="Arial" w:hAnsi="Arial" w:cs="Arial"/>
          <w:color w:val="000000" w:themeColor="text1"/>
          <w:sz w:val="19"/>
          <w:szCs w:val="19"/>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003FB184" w14:textId="77777777" w:rsidR="007C7095" w:rsidRPr="00FE60F8" w:rsidRDefault="007C7095"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p>
    <w:p w14:paraId="4F0E708D" w14:textId="4512EF8B" w:rsidR="007566AF" w:rsidRPr="00FE60F8" w:rsidRDefault="007C7095"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lang w:val="es-ES"/>
        </w:rPr>
        <w:t>Artículo 33. Transitorio. Las autoridades territoriales competentes, en un término no superior a doce (12) meses contados a partir de la vigencia del presente decreto­ley, procederán a modificar las plantas de personal para adecuar los empleos a la nueva nomenclatura y clasificación.</w:t>
      </w:r>
    </w:p>
    <w:p w14:paraId="4F053B95" w14:textId="7C762C01" w:rsidR="007566AF" w:rsidRPr="00FE60F8" w:rsidRDefault="007C7095"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lang w:val="es-ES"/>
        </w:rPr>
        <w:t xml:space="preserve">Hasta que dichas modificaciones se realicen continuarán vigentes las siguientes denominaciones de empleo correspondientes al nivel ejecutivo, así: </w:t>
      </w:r>
    </w:p>
    <w:p w14:paraId="3F81E28A" w14:textId="77777777" w:rsidR="007C7095" w:rsidRPr="00FE60F8" w:rsidRDefault="007C7095"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p>
    <w:p w14:paraId="06EF374C" w14:textId="6BAF2593" w:rsidR="007566AF" w:rsidRPr="00FE60F8" w:rsidRDefault="007C7095"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r w:rsidR="00577AE4"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lang w:val="es-ES"/>
        </w:rPr>
        <w:t>.</w:t>
      </w:r>
    </w:p>
  </w:footnote>
  <w:footnote w:id="23">
    <w:p w14:paraId="22290FC4" w14:textId="77777777" w:rsidR="007566AF" w:rsidRPr="00FE60F8" w:rsidRDefault="007566AF" w:rsidP="00ED6CE3">
      <w:pPr>
        <w:pStyle w:val="Textonotapie"/>
        <w:ind w:firstLine="708"/>
        <w:jc w:val="both"/>
        <w:rPr>
          <w:rFonts w:ascii="Arial" w:hAnsi="Arial" w:cs="Arial"/>
          <w:color w:val="000000" w:themeColor="text1"/>
          <w:sz w:val="19"/>
          <w:szCs w:val="19"/>
        </w:rPr>
      </w:pPr>
    </w:p>
    <w:p w14:paraId="1C4E8BAD" w14:textId="4DD30646" w:rsidR="007566AF" w:rsidRPr="00FE60F8" w:rsidRDefault="007566AF" w:rsidP="00ED6CE3">
      <w:pPr>
        <w:pStyle w:val="Textonotapie"/>
        <w:ind w:firstLine="708"/>
        <w:jc w:val="both"/>
        <w:rPr>
          <w:rFonts w:ascii="Arial" w:hAnsi="Arial" w:cs="Arial"/>
          <w:color w:val="000000" w:themeColor="text1"/>
          <w:sz w:val="19"/>
          <w:szCs w:val="19"/>
        </w:rPr>
      </w:pPr>
      <w:r w:rsidRPr="00FE60F8">
        <w:rPr>
          <w:rStyle w:val="Refdenotaalpie"/>
          <w:rFonts w:ascii="Arial" w:hAnsi="Arial" w:cs="Arial"/>
          <w:color w:val="000000" w:themeColor="text1"/>
          <w:sz w:val="19"/>
          <w:szCs w:val="19"/>
        </w:rPr>
        <w:footnoteRef/>
      </w:r>
      <w:r w:rsidRPr="00FE60F8">
        <w:rPr>
          <w:rFonts w:ascii="Arial" w:hAnsi="Arial" w:cs="Arial"/>
          <w:color w:val="000000" w:themeColor="text1"/>
          <w:sz w:val="19"/>
          <w:szCs w:val="19"/>
        </w:rPr>
        <w:t xml:space="preserve"> Decreto 770 de 2005: </w:t>
      </w:r>
      <w:r w:rsidR="007C7095" w:rsidRPr="00FE60F8">
        <w:rPr>
          <w:rFonts w:ascii="Arial" w:hAnsi="Arial" w:cs="Arial"/>
          <w:color w:val="000000" w:themeColor="text1"/>
          <w:sz w:val="19"/>
          <w:szCs w:val="19"/>
        </w:rPr>
        <w:t>«</w:t>
      </w:r>
      <w:r w:rsidRPr="00FE60F8">
        <w:rPr>
          <w:rFonts w:ascii="Arial" w:hAnsi="Arial" w:cs="Arial"/>
          <w:color w:val="000000" w:themeColor="text1"/>
          <w:sz w:val="19"/>
          <w:szCs w:val="19"/>
        </w:rPr>
        <w:t xml:space="preserve">Artículo 4. Naturaleza general de las funciones. A los empleos agrupados en los niveles jerárquicos de que trata el artículo anterior, les corresponden las siguientes funciones generales: </w:t>
      </w:r>
    </w:p>
    <w:p w14:paraId="21000FBF" w14:textId="73EEDEB9" w:rsidR="007566AF" w:rsidRPr="00FE60F8" w:rsidRDefault="006A605E"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rPr>
        <w:t>4.1 Nivel Directivo. Comprende los empleos a los cuales corresponden funciones de dirección general, de formulación de políticas institucionales y de adopción de planes, programas y proyectos.</w:t>
      </w:r>
    </w:p>
    <w:p w14:paraId="433BC146" w14:textId="19681190" w:rsidR="007566AF" w:rsidRPr="00FE60F8" w:rsidRDefault="006A605E" w:rsidP="00ED6CE3">
      <w:pPr>
        <w:pStyle w:val="Textonotapie"/>
        <w:ind w:firstLine="708"/>
        <w:jc w:val="both"/>
        <w:rPr>
          <w:rFonts w:ascii="Arial" w:hAnsi="Arial" w:cs="Arial"/>
          <w:color w:val="000000" w:themeColor="text1"/>
          <w:sz w:val="19"/>
          <w:szCs w:val="19"/>
        </w:rPr>
      </w:pP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rPr>
        <w:t>4.2 Nivel Asesor. Agrupa los empleos cuyas funciones consisten en asistir, aconsejar y asesorar directamente a los empleados públicos de la alta dirección de la rama ejecutiva del orden nacional</w:t>
      </w:r>
      <w:r w:rsidR="00B73B47" w:rsidRPr="00FE60F8">
        <w:rPr>
          <w:rFonts w:ascii="Arial" w:hAnsi="Arial" w:cs="Arial"/>
          <w:color w:val="000000" w:themeColor="text1"/>
          <w:sz w:val="19"/>
          <w:szCs w:val="19"/>
          <w:lang w:val="es-ES"/>
        </w:rPr>
        <w:t>»</w:t>
      </w:r>
    </w:p>
    <w:p w14:paraId="6672679B" w14:textId="77777777" w:rsidR="007566AF" w:rsidRPr="00FE60F8" w:rsidRDefault="007566AF" w:rsidP="00ED6CE3">
      <w:pPr>
        <w:pStyle w:val="Textonotapie"/>
        <w:jc w:val="both"/>
        <w:rPr>
          <w:rFonts w:ascii="Arial" w:hAnsi="Arial" w:cs="Arial"/>
          <w:color w:val="000000" w:themeColor="text1"/>
          <w:sz w:val="19"/>
          <w:szCs w:val="19"/>
        </w:rPr>
      </w:pPr>
    </w:p>
    <w:p w14:paraId="4DFD8298" w14:textId="564E99DC" w:rsidR="007566AF" w:rsidRPr="00FE60F8" w:rsidRDefault="007566AF"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 xml:space="preserve">Decreto 785 de 2005: </w:t>
      </w:r>
      <w:r w:rsidR="006A605E" w:rsidRPr="00FE60F8">
        <w:rPr>
          <w:rFonts w:ascii="Arial" w:hAnsi="Arial" w:cs="Arial"/>
          <w:color w:val="000000" w:themeColor="text1"/>
          <w:sz w:val="19"/>
          <w:szCs w:val="19"/>
          <w:lang w:val="es-ES"/>
        </w:rPr>
        <w:t>«</w:t>
      </w:r>
      <w:r w:rsidRPr="00FE60F8">
        <w:rPr>
          <w:rFonts w:ascii="Arial" w:hAnsi="Arial" w:cs="Arial"/>
          <w:color w:val="000000" w:themeColor="text1"/>
          <w:sz w:val="19"/>
          <w:szCs w:val="19"/>
          <w:lang w:val="es-ES"/>
        </w:rPr>
        <w:t xml:space="preserve">Artículo 4. Naturaleza general de las funciones. A los empleos agrupados en los niveles jerárquicos de que trata el artículo anterior, les corresponden las siguientes funciones generales: </w:t>
      </w:r>
    </w:p>
    <w:p w14:paraId="24BD76AF" w14:textId="27A94FE4" w:rsidR="007566AF" w:rsidRPr="00FE60F8" w:rsidRDefault="00EA7B22"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lang w:val="es-ES"/>
        </w:rPr>
        <w:t xml:space="preserve">4.1. Nivel Directivo. Comprende los empleos a los cuales corresponden funciones de Dirección General, de formulación de políticas institucionales y de adopción de planes, programas y proyectos.  </w:t>
      </w:r>
    </w:p>
    <w:p w14:paraId="031819B3" w14:textId="0A60ECEB" w:rsidR="007566AF" w:rsidRPr="00FE60F8" w:rsidRDefault="00EA7B22" w:rsidP="00ED6CE3">
      <w:pPr>
        <w:pStyle w:val="Textonotapie"/>
        <w:ind w:firstLine="708"/>
        <w:jc w:val="both"/>
        <w:rPr>
          <w:rFonts w:ascii="Arial" w:hAnsi="Arial" w:cs="Arial"/>
          <w:color w:val="000000" w:themeColor="text1"/>
          <w:sz w:val="19"/>
          <w:szCs w:val="19"/>
          <w:lang w:val="es-ES"/>
        </w:rPr>
      </w:pP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lang w:val="es-ES"/>
        </w:rPr>
        <w:t>4.2.  Nivel Asesor. Agrupa los empleos cuyas funciones consisten en asistir, aconsejar y asesorar directamente a los empleados públicos de la alta dirección territorial</w:t>
      </w:r>
      <w:r w:rsidRPr="00FE60F8">
        <w:rPr>
          <w:rFonts w:ascii="Arial" w:hAnsi="Arial" w:cs="Arial"/>
          <w:color w:val="000000" w:themeColor="text1"/>
          <w:sz w:val="19"/>
          <w:szCs w:val="19"/>
          <w:lang w:val="es-ES"/>
        </w:rPr>
        <w:t>»</w:t>
      </w:r>
      <w:r w:rsidR="007566AF" w:rsidRPr="00FE60F8">
        <w:rPr>
          <w:rFonts w:ascii="Arial" w:hAnsi="Arial" w:cs="Arial"/>
          <w:color w:val="000000" w:themeColor="text1"/>
          <w:sz w:val="19"/>
          <w:szCs w:val="19"/>
          <w:lang w:val="es-ES"/>
        </w:rPr>
        <w:t>.</w:t>
      </w:r>
    </w:p>
    <w:p w14:paraId="436D9D08" w14:textId="77777777" w:rsidR="00880798" w:rsidRPr="00FE60F8" w:rsidRDefault="00880798" w:rsidP="00ED6CE3">
      <w:pPr>
        <w:pStyle w:val="Textonotapie"/>
        <w:ind w:firstLine="708"/>
        <w:jc w:val="both"/>
        <w:rPr>
          <w:rFonts w:ascii="Arial" w:hAnsi="Arial" w:cs="Arial"/>
          <w:color w:val="000000" w:themeColor="text1"/>
          <w:sz w:val="19"/>
          <w:szCs w:val="19"/>
        </w:rPr>
      </w:pPr>
    </w:p>
  </w:footnote>
  <w:footnote w:id="24">
    <w:p w14:paraId="0A19EB8A" w14:textId="4609CAAB" w:rsidR="00880798" w:rsidRPr="00FE60F8" w:rsidRDefault="00880798" w:rsidP="00ED6CE3">
      <w:pPr>
        <w:pStyle w:val="Textonotapie"/>
        <w:ind w:firstLine="708"/>
        <w:jc w:val="both"/>
        <w:rPr>
          <w:color w:val="000000" w:themeColor="text1"/>
          <w:lang w:val="es-ES"/>
        </w:rPr>
      </w:pPr>
      <w:r w:rsidRPr="00FE60F8">
        <w:rPr>
          <w:rStyle w:val="Refdenotaalpie"/>
          <w:color w:val="000000" w:themeColor="text1"/>
        </w:rPr>
        <w:footnoteRef/>
      </w:r>
      <w:r w:rsidRPr="00FE60F8">
        <w:rPr>
          <w:color w:val="000000" w:themeColor="text1"/>
        </w:rPr>
        <w:t xml:space="preserve"> </w:t>
      </w:r>
      <w:r w:rsidRPr="00FE60F8">
        <w:rPr>
          <w:rFonts w:ascii="Arial" w:hAnsi="Arial" w:cs="Arial"/>
          <w:color w:val="000000" w:themeColor="text1"/>
          <w:sz w:val="19"/>
          <w:szCs w:val="19"/>
          <w:lang w:val="es-ES"/>
        </w:rPr>
        <w:t>Consejo de Estado. Sala de Consulta y Servicio Civil. Concepto 2113 del 25 de octubre de 2012. Consejero ponente: William Zambrano Cetina.</w:t>
      </w:r>
    </w:p>
    <w:p w14:paraId="307B8F79" w14:textId="46238665" w:rsidR="00880798" w:rsidRPr="00FE60F8" w:rsidRDefault="00880798" w:rsidP="00ED6CE3">
      <w:pPr>
        <w:pStyle w:val="Textonotapie"/>
        <w:ind w:firstLine="708"/>
        <w:jc w:val="both"/>
        <w:rPr>
          <w:color w:val="000000" w:themeColor="text1"/>
          <w:lang w:val="es-ES"/>
        </w:rPr>
      </w:pPr>
    </w:p>
  </w:footnote>
  <w:footnote w:id="25">
    <w:p w14:paraId="575F045F" w14:textId="4A3BF60F" w:rsidR="00ED6CE3" w:rsidRPr="00FE60F8" w:rsidRDefault="00ED6CE3" w:rsidP="00ED6CE3">
      <w:pPr>
        <w:pStyle w:val="Textonotapie"/>
        <w:ind w:firstLine="708"/>
        <w:jc w:val="both"/>
        <w:rPr>
          <w:rFonts w:ascii="Arial" w:hAnsi="Arial" w:cs="Arial"/>
          <w:color w:val="000000" w:themeColor="text1"/>
          <w:sz w:val="19"/>
          <w:szCs w:val="19"/>
          <w:lang w:val="es-ES"/>
        </w:rPr>
      </w:pPr>
      <w:r w:rsidRPr="00FE60F8">
        <w:rPr>
          <w:rStyle w:val="Refdenotaalpie"/>
          <w:color w:val="000000" w:themeColor="text1"/>
        </w:rPr>
        <w:footnoteRef/>
      </w:r>
      <w:r w:rsidRPr="00FE60F8">
        <w:rPr>
          <w:color w:val="000000" w:themeColor="text1"/>
        </w:rPr>
        <w:t xml:space="preserve"> </w:t>
      </w:r>
      <w:r w:rsidRPr="00FE60F8">
        <w:rPr>
          <w:rFonts w:ascii="Arial" w:hAnsi="Arial" w:cs="Arial"/>
          <w:color w:val="000000" w:themeColor="text1"/>
          <w:sz w:val="19"/>
          <w:szCs w:val="19"/>
          <w:lang w:val="es-ES"/>
        </w:rPr>
        <w:t>Consejo de Estado. Sala de Consulta y Servicio Civil. Concepto 2414 del 23 de abril de 2019. Consejero ponente: Edgar González López: «Las causales de inhabilidad e incompatibilidad deben estar expresa y taxativamente establecidas en la Constitución o en la ley y son de aplicación e interpretación restrictivas. Este principio tiene su fundamento en el artículo 60. de Ja Carta, según el cual los servidores públicos no pueden hacer sino aquello que les está expresamente atribuido por el ordenamiento jurídico; los particulares pueden realizar todo lo que no les esté prohibido».</w:t>
      </w:r>
    </w:p>
    <w:p w14:paraId="3B3D1D22" w14:textId="77777777" w:rsidR="00ED6CE3" w:rsidRPr="00FE60F8" w:rsidRDefault="00ED6CE3" w:rsidP="00ED6CE3">
      <w:pPr>
        <w:pStyle w:val="Textonotapie"/>
        <w:ind w:firstLine="708"/>
        <w:jc w:val="both"/>
        <w:rPr>
          <w:color w:val="000000" w:themeColor="text1"/>
          <w:lang w:val="es-ES"/>
        </w:rPr>
      </w:pPr>
    </w:p>
  </w:footnote>
  <w:footnote w:id="26">
    <w:p w14:paraId="64C3AD3E" w14:textId="6A67CEAD" w:rsidR="00AD100C" w:rsidRPr="00AD100C" w:rsidRDefault="00AD100C" w:rsidP="00ED6CE3">
      <w:pPr>
        <w:pStyle w:val="Textonotapie"/>
        <w:ind w:firstLine="708"/>
        <w:jc w:val="both"/>
        <w:rPr>
          <w:lang w:val="es-ES"/>
        </w:rPr>
      </w:pPr>
      <w:r w:rsidRPr="00FE60F8">
        <w:rPr>
          <w:rStyle w:val="Refdenotaalpie"/>
          <w:color w:val="000000" w:themeColor="text1"/>
        </w:rPr>
        <w:footnoteRef/>
      </w:r>
      <w:r w:rsidRPr="00FE60F8">
        <w:rPr>
          <w:color w:val="000000" w:themeColor="text1"/>
        </w:rPr>
        <w:t xml:space="preserve"> </w:t>
      </w:r>
      <w:r w:rsidRPr="00FE60F8">
        <w:rPr>
          <w:rFonts w:ascii="Arial" w:hAnsi="Arial" w:cs="Arial"/>
          <w:color w:val="000000" w:themeColor="text1"/>
          <w:sz w:val="19"/>
          <w:szCs w:val="19"/>
          <w:lang w:val="es-ES"/>
        </w:rPr>
        <w:t>Ley 80 de 1993: «Artículo 10. De las excepciones a las inhabilidades e incompatibilidades. No quedan cobijadas por las inhabilidades e incompatibilidades de que tratan los artículos anteriores, las personas que contraten por obligación legal o lo hagan para usar los bienes o servicios que las entidades a que se refiere el presente estatuto ofrezcan al público en condiciones comunes a quienes los soliciten, ni las personas jurídicas sin ánimo de lucro cuyos representantes legales hagan parte de las juntas o consejos directivos en virtud de su cargo o por mandato legal o estatutario, ni quienes celebren contrato</w:t>
      </w:r>
      <w:r w:rsidRPr="00AD100C">
        <w:rPr>
          <w:rFonts w:ascii="Arial" w:hAnsi="Arial" w:cs="Arial"/>
          <w:sz w:val="19"/>
          <w:szCs w:val="19"/>
          <w:lang w:val="es-ES"/>
        </w:rPr>
        <w:t>s en desarrollo de lo previsto en el artículo 60 de la Constitución Política</w:t>
      </w:r>
      <w:r>
        <w:rPr>
          <w:rFonts w:ascii="Arial" w:hAnsi="Arial" w:cs="Arial"/>
          <w:sz w:val="19"/>
          <w:szCs w:val="19"/>
          <w:lang w:val="es-ES"/>
        </w:rPr>
        <w:t>»</w:t>
      </w:r>
      <w:r w:rsidRPr="00AD100C">
        <w:rPr>
          <w:rFonts w:ascii="Arial" w:hAnsi="Arial" w:cs="Arial"/>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D25FA" w14:textId="7F822B14" w:rsidR="007566AF" w:rsidRDefault="007566AF" w:rsidP="00172F21">
    <w:pPr>
      <w:pStyle w:val="Encabezado"/>
    </w:pPr>
  </w:p>
  <w:p w14:paraId="6520770B" w14:textId="3FBB9600" w:rsidR="007566AF" w:rsidRPr="00172F21" w:rsidRDefault="007566AF" w:rsidP="00172F21">
    <w:pPr>
      <w:pStyle w:val="Encabezado"/>
    </w:pPr>
    <w:r>
      <w:rPr>
        <w:noProof/>
        <w:lang w:val="en-US"/>
      </w:rPr>
      <w:drawing>
        <wp:anchor distT="0" distB="0" distL="114300" distR="114300" simplePos="0" relativeHeight="251663872" behindDoc="1" locked="0" layoutInCell="1" allowOverlap="1" wp14:anchorId="4306C27C" wp14:editId="41C2BC14">
          <wp:simplePos x="0" y="0"/>
          <wp:positionH relativeFrom="column">
            <wp:posOffset>4357370</wp:posOffset>
          </wp:positionH>
          <wp:positionV relativeFrom="paragraph">
            <wp:posOffset>265513</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D7C"/>
    <w:rsid w:val="00007236"/>
    <w:rsid w:val="00015CCE"/>
    <w:rsid w:val="00016FD1"/>
    <w:rsid w:val="00024F28"/>
    <w:rsid w:val="00035DB3"/>
    <w:rsid w:val="000376BB"/>
    <w:rsid w:val="00044B54"/>
    <w:rsid w:val="00053535"/>
    <w:rsid w:val="00067D3C"/>
    <w:rsid w:val="00072476"/>
    <w:rsid w:val="00083F3E"/>
    <w:rsid w:val="0008441D"/>
    <w:rsid w:val="000942EB"/>
    <w:rsid w:val="000B103F"/>
    <w:rsid w:val="000C1134"/>
    <w:rsid w:val="000C2B5A"/>
    <w:rsid w:val="000D3367"/>
    <w:rsid w:val="000F14E8"/>
    <w:rsid w:val="000F224B"/>
    <w:rsid w:val="00103915"/>
    <w:rsid w:val="00104E96"/>
    <w:rsid w:val="001159CD"/>
    <w:rsid w:val="00122B23"/>
    <w:rsid w:val="00133C6A"/>
    <w:rsid w:val="00136931"/>
    <w:rsid w:val="00137FFA"/>
    <w:rsid w:val="00146610"/>
    <w:rsid w:val="00151B54"/>
    <w:rsid w:val="00153B20"/>
    <w:rsid w:val="001643AA"/>
    <w:rsid w:val="00172DDD"/>
    <w:rsid w:val="00172F21"/>
    <w:rsid w:val="001A364E"/>
    <w:rsid w:val="001A7AE0"/>
    <w:rsid w:val="001B4983"/>
    <w:rsid w:val="001B7BCF"/>
    <w:rsid w:val="001C5BCD"/>
    <w:rsid w:val="001C783C"/>
    <w:rsid w:val="001F4E43"/>
    <w:rsid w:val="00201B7D"/>
    <w:rsid w:val="00204FE5"/>
    <w:rsid w:val="002149C0"/>
    <w:rsid w:val="002201BE"/>
    <w:rsid w:val="00223A03"/>
    <w:rsid w:val="002302B6"/>
    <w:rsid w:val="002308B6"/>
    <w:rsid w:val="00234B84"/>
    <w:rsid w:val="00242147"/>
    <w:rsid w:val="002453CF"/>
    <w:rsid w:val="002648A7"/>
    <w:rsid w:val="00272390"/>
    <w:rsid w:val="002B214D"/>
    <w:rsid w:val="002B46B7"/>
    <w:rsid w:val="002C3EA7"/>
    <w:rsid w:val="002C5BDA"/>
    <w:rsid w:val="002C676E"/>
    <w:rsid w:val="002F1CCF"/>
    <w:rsid w:val="003033BA"/>
    <w:rsid w:val="00324F3D"/>
    <w:rsid w:val="00331566"/>
    <w:rsid w:val="00343544"/>
    <w:rsid w:val="00343A7E"/>
    <w:rsid w:val="00346456"/>
    <w:rsid w:val="0034680A"/>
    <w:rsid w:val="00362068"/>
    <w:rsid w:val="003648CF"/>
    <w:rsid w:val="00370E11"/>
    <w:rsid w:val="00375AC9"/>
    <w:rsid w:val="00381741"/>
    <w:rsid w:val="00386456"/>
    <w:rsid w:val="0039063C"/>
    <w:rsid w:val="003A581E"/>
    <w:rsid w:val="003C22AC"/>
    <w:rsid w:val="003D089F"/>
    <w:rsid w:val="003E21BA"/>
    <w:rsid w:val="003E2A7D"/>
    <w:rsid w:val="003E3BB4"/>
    <w:rsid w:val="003F3E8B"/>
    <w:rsid w:val="003F448D"/>
    <w:rsid w:val="003F67DF"/>
    <w:rsid w:val="004100F9"/>
    <w:rsid w:val="00413E2E"/>
    <w:rsid w:val="00420C5B"/>
    <w:rsid w:val="004221EF"/>
    <w:rsid w:val="00424D8F"/>
    <w:rsid w:val="00435CD7"/>
    <w:rsid w:val="00436D3C"/>
    <w:rsid w:val="004422D6"/>
    <w:rsid w:val="00452356"/>
    <w:rsid w:val="00487EFA"/>
    <w:rsid w:val="00493076"/>
    <w:rsid w:val="004A34D2"/>
    <w:rsid w:val="004B6E55"/>
    <w:rsid w:val="004C1A56"/>
    <w:rsid w:val="004D4B05"/>
    <w:rsid w:val="004D73F2"/>
    <w:rsid w:val="004E1816"/>
    <w:rsid w:val="004E4DCF"/>
    <w:rsid w:val="0051074C"/>
    <w:rsid w:val="005120E1"/>
    <w:rsid w:val="00513AF2"/>
    <w:rsid w:val="00513D07"/>
    <w:rsid w:val="00516072"/>
    <w:rsid w:val="0052723E"/>
    <w:rsid w:val="005301CF"/>
    <w:rsid w:val="005400D7"/>
    <w:rsid w:val="0054413A"/>
    <w:rsid w:val="00552456"/>
    <w:rsid w:val="005544DD"/>
    <w:rsid w:val="005564CA"/>
    <w:rsid w:val="00577AE4"/>
    <w:rsid w:val="0058277C"/>
    <w:rsid w:val="0058716C"/>
    <w:rsid w:val="0059297E"/>
    <w:rsid w:val="005A7E5F"/>
    <w:rsid w:val="005C6BDD"/>
    <w:rsid w:val="005F3F98"/>
    <w:rsid w:val="00607FC3"/>
    <w:rsid w:val="006316C4"/>
    <w:rsid w:val="0064589C"/>
    <w:rsid w:val="00650DC8"/>
    <w:rsid w:val="00652BC3"/>
    <w:rsid w:val="00655371"/>
    <w:rsid w:val="006623D9"/>
    <w:rsid w:val="006647B4"/>
    <w:rsid w:val="00674154"/>
    <w:rsid w:val="006858BB"/>
    <w:rsid w:val="00697665"/>
    <w:rsid w:val="006A605E"/>
    <w:rsid w:val="006A7FD0"/>
    <w:rsid w:val="006C4E58"/>
    <w:rsid w:val="006D1AC9"/>
    <w:rsid w:val="006D7687"/>
    <w:rsid w:val="006E0572"/>
    <w:rsid w:val="006E633B"/>
    <w:rsid w:val="00705631"/>
    <w:rsid w:val="00712C0A"/>
    <w:rsid w:val="00714192"/>
    <w:rsid w:val="00716A30"/>
    <w:rsid w:val="007216CB"/>
    <w:rsid w:val="007242A6"/>
    <w:rsid w:val="00736E14"/>
    <w:rsid w:val="00742DD2"/>
    <w:rsid w:val="00751EF7"/>
    <w:rsid w:val="00753ED6"/>
    <w:rsid w:val="00754E28"/>
    <w:rsid w:val="0075647A"/>
    <w:rsid w:val="007566AF"/>
    <w:rsid w:val="00761E39"/>
    <w:rsid w:val="007634AD"/>
    <w:rsid w:val="00767AB0"/>
    <w:rsid w:val="0078122E"/>
    <w:rsid w:val="007959FA"/>
    <w:rsid w:val="007A263D"/>
    <w:rsid w:val="007B0854"/>
    <w:rsid w:val="007C0DCE"/>
    <w:rsid w:val="007C1480"/>
    <w:rsid w:val="007C7095"/>
    <w:rsid w:val="007D209C"/>
    <w:rsid w:val="007E2F87"/>
    <w:rsid w:val="007E7F37"/>
    <w:rsid w:val="007F1369"/>
    <w:rsid w:val="007F72CB"/>
    <w:rsid w:val="008042B7"/>
    <w:rsid w:val="00827C97"/>
    <w:rsid w:val="00830CB4"/>
    <w:rsid w:val="0083119B"/>
    <w:rsid w:val="0083590D"/>
    <w:rsid w:val="00836EAB"/>
    <w:rsid w:val="00850277"/>
    <w:rsid w:val="0085092D"/>
    <w:rsid w:val="0087605A"/>
    <w:rsid w:val="00880798"/>
    <w:rsid w:val="00885931"/>
    <w:rsid w:val="008A5048"/>
    <w:rsid w:val="008A515D"/>
    <w:rsid w:val="008B3BEA"/>
    <w:rsid w:val="008E072D"/>
    <w:rsid w:val="008E1C15"/>
    <w:rsid w:val="009047C5"/>
    <w:rsid w:val="00910225"/>
    <w:rsid w:val="00911B28"/>
    <w:rsid w:val="00913C9E"/>
    <w:rsid w:val="00913DDB"/>
    <w:rsid w:val="00917438"/>
    <w:rsid w:val="009249D4"/>
    <w:rsid w:val="0095385A"/>
    <w:rsid w:val="00956966"/>
    <w:rsid w:val="00965759"/>
    <w:rsid w:val="009719D2"/>
    <w:rsid w:val="00983FB7"/>
    <w:rsid w:val="00997655"/>
    <w:rsid w:val="009A03AC"/>
    <w:rsid w:val="009A7564"/>
    <w:rsid w:val="009B046D"/>
    <w:rsid w:val="009B789C"/>
    <w:rsid w:val="009C57A4"/>
    <w:rsid w:val="009E7456"/>
    <w:rsid w:val="009F5B75"/>
    <w:rsid w:val="00A019F5"/>
    <w:rsid w:val="00A2454B"/>
    <w:rsid w:val="00A24560"/>
    <w:rsid w:val="00A30D0E"/>
    <w:rsid w:val="00A33364"/>
    <w:rsid w:val="00A34538"/>
    <w:rsid w:val="00A378CC"/>
    <w:rsid w:val="00A622AA"/>
    <w:rsid w:val="00A767DD"/>
    <w:rsid w:val="00A844C9"/>
    <w:rsid w:val="00A950FA"/>
    <w:rsid w:val="00AA02BC"/>
    <w:rsid w:val="00AA442B"/>
    <w:rsid w:val="00AC17DA"/>
    <w:rsid w:val="00AC6CC4"/>
    <w:rsid w:val="00AD100C"/>
    <w:rsid w:val="00AD2731"/>
    <w:rsid w:val="00AD5D2F"/>
    <w:rsid w:val="00AE3222"/>
    <w:rsid w:val="00AF22F4"/>
    <w:rsid w:val="00B21F21"/>
    <w:rsid w:val="00B22E22"/>
    <w:rsid w:val="00B25E52"/>
    <w:rsid w:val="00B35B5C"/>
    <w:rsid w:val="00B51BD3"/>
    <w:rsid w:val="00B52370"/>
    <w:rsid w:val="00B525CB"/>
    <w:rsid w:val="00B63CB2"/>
    <w:rsid w:val="00B72D7E"/>
    <w:rsid w:val="00B73B47"/>
    <w:rsid w:val="00B74ECD"/>
    <w:rsid w:val="00B86DC2"/>
    <w:rsid w:val="00B92545"/>
    <w:rsid w:val="00BA4F14"/>
    <w:rsid w:val="00BB75DD"/>
    <w:rsid w:val="00BC47A4"/>
    <w:rsid w:val="00BD411B"/>
    <w:rsid w:val="00BD78FE"/>
    <w:rsid w:val="00BE6363"/>
    <w:rsid w:val="00BE6820"/>
    <w:rsid w:val="00BE68F9"/>
    <w:rsid w:val="00BF7BC6"/>
    <w:rsid w:val="00C04C33"/>
    <w:rsid w:val="00C06CC4"/>
    <w:rsid w:val="00C2612F"/>
    <w:rsid w:val="00C411CE"/>
    <w:rsid w:val="00C875A6"/>
    <w:rsid w:val="00C96E2F"/>
    <w:rsid w:val="00CA45B3"/>
    <w:rsid w:val="00CA6F31"/>
    <w:rsid w:val="00CC00CD"/>
    <w:rsid w:val="00CC2B91"/>
    <w:rsid w:val="00CD4227"/>
    <w:rsid w:val="00D1118F"/>
    <w:rsid w:val="00D15DE7"/>
    <w:rsid w:val="00D16E39"/>
    <w:rsid w:val="00D17D48"/>
    <w:rsid w:val="00D267AC"/>
    <w:rsid w:val="00D30681"/>
    <w:rsid w:val="00D663F1"/>
    <w:rsid w:val="00D72E9D"/>
    <w:rsid w:val="00D7510E"/>
    <w:rsid w:val="00D82CE5"/>
    <w:rsid w:val="00D93A87"/>
    <w:rsid w:val="00D96631"/>
    <w:rsid w:val="00DA418D"/>
    <w:rsid w:val="00DA5AB1"/>
    <w:rsid w:val="00DC0407"/>
    <w:rsid w:val="00DC62E5"/>
    <w:rsid w:val="00DD3F49"/>
    <w:rsid w:val="00DD735D"/>
    <w:rsid w:val="00DE260F"/>
    <w:rsid w:val="00DE3119"/>
    <w:rsid w:val="00DF236B"/>
    <w:rsid w:val="00E06DE0"/>
    <w:rsid w:val="00E13AB8"/>
    <w:rsid w:val="00E33B62"/>
    <w:rsid w:val="00E70A82"/>
    <w:rsid w:val="00EA7B22"/>
    <w:rsid w:val="00ED0BA2"/>
    <w:rsid w:val="00ED1CF3"/>
    <w:rsid w:val="00ED676E"/>
    <w:rsid w:val="00ED6CE3"/>
    <w:rsid w:val="00EE036B"/>
    <w:rsid w:val="00EE2BA5"/>
    <w:rsid w:val="00EE37FA"/>
    <w:rsid w:val="00EE55CE"/>
    <w:rsid w:val="00F14E57"/>
    <w:rsid w:val="00F24213"/>
    <w:rsid w:val="00F2621F"/>
    <w:rsid w:val="00F2659D"/>
    <w:rsid w:val="00F335B2"/>
    <w:rsid w:val="00F40D7F"/>
    <w:rsid w:val="00F4372A"/>
    <w:rsid w:val="00F47A26"/>
    <w:rsid w:val="00F53438"/>
    <w:rsid w:val="00F72C8C"/>
    <w:rsid w:val="00F84899"/>
    <w:rsid w:val="00F859F0"/>
    <w:rsid w:val="00FA56CE"/>
    <w:rsid w:val="00FA7DF7"/>
    <w:rsid w:val="00FB5046"/>
    <w:rsid w:val="00FB6C05"/>
    <w:rsid w:val="00FC5525"/>
    <w:rsid w:val="00FC5F67"/>
    <w:rsid w:val="00FE141E"/>
    <w:rsid w:val="00FE60F8"/>
    <w:rsid w:val="014CA3A2"/>
    <w:rsid w:val="0F24A16D"/>
    <w:rsid w:val="11EF82D4"/>
    <w:rsid w:val="15D8F2D6"/>
    <w:rsid w:val="18FB4C55"/>
    <w:rsid w:val="1C1ECD3A"/>
    <w:rsid w:val="1E4BD105"/>
    <w:rsid w:val="202A7E5C"/>
    <w:rsid w:val="25D7ED3B"/>
    <w:rsid w:val="2924868E"/>
    <w:rsid w:val="29421051"/>
    <w:rsid w:val="2AEF6B83"/>
    <w:rsid w:val="2D13256E"/>
    <w:rsid w:val="37D7CB4C"/>
    <w:rsid w:val="38FF9E4F"/>
    <w:rsid w:val="3AC6B0B1"/>
    <w:rsid w:val="3E2CFD75"/>
    <w:rsid w:val="4A5ED409"/>
    <w:rsid w:val="53E9FF5C"/>
    <w:rsid w:val="54AE481E"/>
    <w:rsid w:val="56DB9C86"/>
    <w:rsid w:val="654733BE"/>
    <w:rsid w:val="6593CABE"/>
    <w:rsid w:val="67DBADDE"/>
    <w:rsid w:val="68957370"/>
    <w:rsid w:val="69D29509"/>
    <w:rsid w:val="74050AD9"/>
    <w:rsid w:val="7A20E5B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736E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C8661A3-1E5F-4C8F-B2F9-4C48324EB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B387CB-36B8-4F41-BE41-8B198D43C9D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BD201F6-F735-47CF-B31F-732113416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22</Pages>
  <Words>6788</Words>
  <Characters>38696</Characters>
  <Application>Microsoft Office Word</Application>
  <DocSecurity>0</DocSecurity>
  <Lines>322</Lines>
  <Paragraphs>90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2020-02-17T22:27:00Z</cp:lastPrinted>
  <dcterms:created xsi:type="dcterms:W3CDTF">2020-08-11T19:38:00Z</dcterms:created>
  <dcterms:modified xsi:type="dcterms:W3CDTF">2020-08-11T19:38:00Z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