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8DE9" w14:textId="77777777" w:rsidR="002A3452" w:rsidRPr="00254534" w:rsidRDefault="002A3452" w:rsidP="00254534">
      <w:pPr>
        <w:jc w:val="right"/>
        <w:rPr>
          <w:rFonts w:ascii="Arial" w:eastAsia="Calibri" w:hAnsi="Arial" w:cs="Arial"/>
          <w:b/>
          <w:bCs/>
          <w:sz w:val="22"/>
        </w:rPr>
      </w:pPr>
      <w:bookmarkStart w:id="0" w:name="_Hlk47949675"/>
      <w:r w:rsidRPr="00254534">
        <w:rPr>
          <w:rFonts w:ascii="Arial" w:hAnsi="Arial" w:cs="Arial"/>
          <w:b/>
          <w:bCs/>
          <w:sz w:val="16"/>
          <w:szCs w:val="16"/>
          <w:lang w:eastAsia="es-ES"/>
        </w:rPr>
        <w:t>CCE-DES-FM-17</w:t>
      </w:r>
    </w:p>
    <w:bookmarkEnd w:id="0"/>
    <w:p w14:paraId="4BD9B981" w14:textId="77777777" w:rsidR="00861D0A" w:rsidRPr="00254534" w:rsidRDefault="00861D0A" w:rsidP="00254534">
      <w:pPr>
        <w:tabs>
          <w:tab w:val="left" w:pos="426"/>
        </w:tabs>
        <w:jc w:val="both"/>
        <w:rPr>
          <w:rFonts w:ascii="Arial" w:hAnsi="Arial" w:cs="Arial"/>
          <w:b/>
          <w:bCs/>
          <w:color w:val="161616" w:themeColor="background1" w:themeShade="1A"/>
          <w:sz w:val="20"/>
          <w:szCs w:val="20"/>
          <w:lang w:val="es-ES_tradnl" w:eastAsia="es-CO"/>
        </w:rPr>
      </w:pPr>
    </w:p>
    <w:p w14:paraId="50FE895F" w14:textId="77777777" w:rsidR="001B7C27" w:rsidRDefault="001B7C27" w:rsidP="00254534">
      <w:pPr>
        <w:tabs>
          <w:tab w:val="left" w:pos="426"/>
        </w:tabs>
        <w:jc w:val="both"/>
        <w:rPr>
          <w:rFonts w:ascii="Arial" w:hAnsi="Arial" w:cs="Arial"/>
          <w:b/>
          <w:bCs/>
          <w:color w:val="161616" w:themeColor="background1" w:themeShade="1A"/>
          <w:sz w:val="20"/>
          <w:szCs w:val="20"/>
          <w:lang w:val="es-ES_tradnl" w:eastAsia="es-CO"/>
        </w:rPr>
      </w:pPr>
      <w:bookmarkStart w:id="1" w:name="_Hlk103248489"/>
    </w:p>
    <w:bookmarkEnd w:id="1"/>
    <w:p w14:paraId="07BD81CF" w14:textId="77777777" w:rsidR="001E67AB" w:rsidRPr="001E67AB" w:rsidRDefault="001E67AB" w:rsidP="001E67AB">
      <w:pPr>
        <w:jc w:val="both"/>
        <w:rPr>
          <w:rFonts w:ascii="Arial" w:hAnsi="Arial" w:cs="Arial"/>
          <w:b/>
          <w:bCs/>
          <w:sz w:val="20"/>
          <w:szCs w:val="20"/>
          <w:lang w:eastAsia="en-US"/>
        </w:rPr>
      </w:pPr>
      <w:r w:rsidRPr="001E67AB">
        <w:rPr>
          <w:rFonts w:ascii="Arial" w:hAnsi="Arial" w:cs="Arial"/>
          <w:b/>
          <w:bCs/>
          <w:sz w:val="20"/>
          <w:szCs w:val="20"/>
        </w:rPr>
        <w:t xml:space="preserve">REGISTRO ÚNICO DE PROPONENTES – Definición </w:t>
      </w:r>
    </w:p>
    <w:p w14:paraId="0C29A87C" w14:textId="77777777" w:rsidR="001E67AB" w:rsidRPr="001E67AB" w:rsidRDefault="001E67AB" w:rsidP="001E67AB">
      <w:pPr>
        <w:jc w:val="both"/>
        <w:rPr>
          <w:rFonts w:ascii="Arial" w:hAnsi="Arial" w:cs="Arial"/>
          <w:b/>
          <w:bCs/>
          <w:sz w:val="20"/>
          <w:szCs w:val="20"/>
        </w:rPr>
      </w:pPr>
    </w:p>
    <w:p w14:paraId="35315F0F" w14:textId="77777777" w:rsidR="001E67AB" w:rsidRPr="001E67AB" w:rsidRDefault="001E67AB" w:rsidP="001E67AB">
      <w:pPr>
        <w:spacing w:after="120"/>
        <w:jc w:val="both"/>
        <w:rPr>
          <w:rFonts w:ascii="Arial" w:eastAsia="Calibri" w:hAnsi="Arial" w:cs="Arial"/>
          <w:bCs/>
          <w:sz w:val="20"/>
          <w:szCs w:val="20"/>
          <w:highlight w:val="yellow"/>
        </w:rPr>
      </w:pPr>
      <w:r w:rsidRPr="001E67AB">
        <w:rPr>
          <w:rFonts w:ascii="Arial" w:eastAsia="Calibri" w:hAnsi="Arial" w:cs="Arial"/>
          <w:bCs/>
          <w:sz w:val="20"/>
          <w:szCs w:val="20"/>
        </w:rPr>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42189D43" w14:textId="77777777" w:rsidR="001E67AB" w:rsidRPr="001E67AB" w:rsidRDefault="001E67AB" w:rsidP="001E67AB">
      <w:pPr>
        <w:jc w:val="both"/>
        <w:rPr>
          <w:rFonts w:ascii="Arial" w:eastAsiaTheme="minorHAnsi" w:hAnsi="Arial" w:cs="Arial"/>
          <w:sz w:val="20"/>
          <w:szCs w:val="20"/>
        </w:rPr>
      </w:pPr>
    </w:p>
    <w:p w14:paraId="4555F2E0" w14:textId="77777777" w:rsidR="001E67AB" w:rsidRPr="001E67AB" w:rsidRDefault="001E67AB" w:rsidP="001E67AB">
      <w:pPr>
        <w:jc w:val="both"/>
        <w:rPr>
          <w:rFonts w:ascii="Arial" w:hAnsi="Arial" w:cs="Arial"/>
          <w:b/>
          <w:bCs/>
          <w:sz w:val="20"/>
          <w:szCs w:val="20"/>
        </w:rPr>
      </w:pPr>
      <w:r w:rsidRPr="001E67AB">
        <w:rPr>
          <w:rFonts w:ascii="Arial" w:hAnsi="Arial" w:cs="Arial"/>
          <w:b/>
          <w:bCs/>
          <w:sz w:val="20"/>
          <w:szCs w:val="20"/>
        </w:rPr>
        <w:t>REGISTRO ÚNICO DE PROPONENTES – Marco jurídico</w:t>
      </w:r>
    </w:p>
    <w:p w14:paraId="0D53458F" w14:textId="77777777" w:rsidR="001E67AB" w:rsidRPr="001E67AB" w:rsidRDefault="001E67AB" w:rsidP="001E67AB">
      <w:pPr>
        <w:jc w:val="both"/>
        <w:rPr>
          <w:rFonts w:ascii="Arial" w:hAnsi="Arial" w:cs="Arial"/>
          <w:b/>
          <w:bCs/>
          <w:sz w:val="20"/>
          <w:szCs w:val="20"/>
        </w:rPr>
      </w:pPr>
    </w:p>
    <w:p w14:paraId="4EA02BAE" w14:textId="77777777" w:rsidR="001E67AB" w:rsidRPr="001E67AB" w:rsidRDefault="001E67AB" w:rsidP="001E67AB">
      <w:pPr>
        <w:jc w:val="both"/>
        <w:rPr>
          <w:rFonts w:ascii="Arial" w:eastAsia="Calibri" w:hAnsi="Arial" w:cs="Arial"/>
          <w:sz w:val="20"/>
          <w:szCs w:val="20"/>
        </w:rPr>
      </w:pPr>
      <w:r w:rsidRPr="001E67AB">
        <w:rPr>
          <w:rFonts w:ascii="Arial" w:eastAsia="Calibri" w:hAnsi="Arial" w:cs="Arial"/>
          <w:bCs/>
          <w:sz w:val="20"/>
          <w:szCs w:val="20"/>
        </w:rPr>
        <w:t>La Ley 1150 de 2007 –numeral 6.1 del artículo 6–, al determinar las características aplicables al RUP, cualifica la información plasmada en él, al</w:t>
      </w:r>
      <w:r w:rsidRPr="001E67AB">
        <w:rPr>
          <w:rFonts w:ascii="Arial" w:eastAsia="Calibri" w:hAnsi="Arial" w:cs="Arial"/>
          <w:sz w:val="20"/>
          <w:szCs w:val="20"/>
        </w:rPr>
        <w:t xml:space="preserve"> establecer que constituye plena prueba de lo que contiene</w:t>
      </w:r>
      <w:r w:rsidRPr="001E67AB">
        <w:rPr>
          <w:rFonts w:ascii="Arial" w:eastAsia="Calibri" w:hAnsi="Arial" w:cs="Arial"/>
          <w:sz w:val="20"/>
          <w:szCs w:val="20"/>
          <w:vertAlign w:val="subscript"/>
        </w:rPr>
        <w:t>.</w:t>
      </w:r>
      <w:r w:rsidRPr="001E67AB">
        <w:rPr>
          <w:rFonts w:ascii="Arial" w:eastAsia="Calibri" w:hAnsi="Arial" w:cs="Arial"/>
          <w:sz w:val="20"/>
          <w:szCs w:val="20"/>
        </w:rPr>
        <w:t xml:space="preserv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71B89CE8" w14:textId="77777777" w:rsidR="001E67AB" w:rsidRPr="001E67AB" w:rsidRDefault="001E67AB" w:rsidP="001E67AB">
      <w:pPr>
        <w:jc w:val="both"/>
        <w:rPr>
          <w:rFonts w:ascii="Arial" w:eastAsiaTheme="minorHAnsi" w:hAnsi="Arial" w:cs="Arial"/>
          <w:sz w:val="20"/>
          <w:szCs w:val="20"/>
        </w:rPr>
      </w:pPr>
    </w:p>
    <w:p w14:paraId="5268634C" w14:textId="77777777" w:rsidR="001E67AB" w:rsidRPr="001E67AB" w:rsidRDefault="001E67AB" w:rsidP="001E67AB">
      <w:pPr>
        <w:jc w:val="both"/>
        <w:rPr>
          <w:rFonts w:ascii="Arial" w:hAnsi="Arial" w:cs="Arial"/>
          <w:b/>
          <w:bCs/>
          <w:sz w:val="20"/>
          <w:szCs w:val="20"/>
        </w:rPr>
      </w:pPr>
      <w:r w:rsidRPr="001E67AB">
        <w:rPr>
          <w:rFonts w:ascii="Arial" w:hAnsi="Arial" w:cs="Arial"/>
          <w:b/>
          <w:bCs/>
          <w:sz w:val="20"/>
          <w:szCs w:val="20"/>
        </w:rPr>
        <w:t xml:space="preserve">REQUISITOS HABILITANTES – Registro Único de Proponentes – Plena prueba </w:t>
      </w:r>
    </w:p>
    <w:p w14:paraId="09B62D8F" w14:textId="77777777" w:rsidR="001E67AB" w:rsidRPr="001E67AB" w:rsidRDefault="001E67AB" w:rsidP="001E67AB">
      <w:pPr>
        <w:jc w:val="both"/>
        <w:rPr>
          <w:rFonts w:ascii="Arial" w:hAnsi="Arial" w:cs="Arial"/>
          <w:b/>
          <w:bCs/>
          <w:sz w:val="20"/>
          <w:szCs w:val="20"/>
        </w:rPr>
      </w:pPr>
    </w:p>
    <w:p w14:paraId="2CFE7D59" w14:textId="20D3CCAF" w:rsidR="001E67AB" w:rsidRPr="001E67AB" w:rsidRDefault="001E67AB" w:rsidP="001E67AB">
      <w:pPr>
        <w:jc w:val="both"/>
        <w:rPr>
          <w:rFonts w:ascii="Arial" w:eastAsia="Calibri" w:hAnsi="Arial" w:cs="Arial"/>
          <w:sz w:val="20"/>
          <w:szCs w:val="20"/>
        </w:rPr>
      </w:pPr>
      <w:r w:rsidRPr="001E67AB">
        <w:rPr>
          <w:rFonts w:ascii="Arial" w:eastAsia="Calibri" w:hAnsi="Arial" w:cs="Arial"/>
          <w:sz w:val="20"/>
          <w:szCs w:val="20"/>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w:t>
      </w:r>
      <w:r w:rsidR="001869C9">
        <w:rPr>
          <w:rFonts w:ascii="Arial" w:eastAsia="Calibri" w:hAnsi="Arial" w:cs="Arial"/>
          <w:sz w:val="20"/>
          <w:szCs w:val="20"/>
        </w:rPr>
        <w:t>enida en él</w:t>
      </w:r>
      <w:r w:rsidRPr="001E67AB">
        <w:rPr>
          <w:rFonts w:ascii="Arial" w:eastAsia="Calibri" w:hAnsi="Arial" w:cs="Arial"/>
          <w:sz w:val="20"/>
          <w:szCs w:val="20"/>
        </w:rPr>
        <w:t>.</w:t>
      </w:r>
    </w:p>
    <w:p w14:paraId="3A1B943A" w14:textId="77777777" w:rsidR="001E67AB" w:rsidRPr="001B7C27" w:rsidRDefault="001E67AB" w:rsidP="001E67AB">
      <w:pPr>
        <w:jc w:val="both"/>
        <w:rPr>
          <w:rFonts w:ascii="Arial" w:eastAsiaTheme="minorHAnsi" w:hAnsi="Arial" w:cs="Arial"/>
          <w:b/>
          <w:bCs/>
          <w:sz w:val="20"/>
          <w:szCs w:val="20"/>
        </w:rPr>
      </w:pPr>
    </w:p>
    <w:p w14:paraId="7FC9074B" w14:textId="59012564" w:rsidR="001B7C27" w:rsidRPr="001B7C27" w:rsidRDefault="001B7C27" w:rsidP="001B7C27">
      <w:pPr>
        <w:jc w:val="both"/>
        <w:rPr>
          <w:rFonts w:ascii="Arial" w:hAnsi="Arial" w:cs="Arial"/>
          <w:b/>
          <w:bCs/>
          <w:color w:val="000000" w:themeColor="text1"/>
          <w:sz w:val="20"/>
          <w:szCs w:val="20"/>
        </w:rPr>
      </w:pPr>
      <w:r w:rsidRPr="001B7C27">
        <w:rPr>
          <w:rFonts w:ascii="Arial" w:hAnsi="Arial" w:cs="Arial"/>
          <w:b/>
          <w:bCs/>
          <w:color w:val="000000" w:themeColor="text1"/>
          <w:sz w:val="20"/>
          <w:szCs w:val="20"/>
        </w:rPr>
        <w:t>EXPERIENCIA – Noción ‒ Colombia Compra Eficiente</w:t>
      </w:r>
    </w:p>
    <w:p w14:paraId="5E29D350" w14:textId="77777777" w:rsidR="001B7C27" w:rsidRPr="001B7C27" w:rsidRDefault="001B7C27" w:rsidP="001B7C27">
      <w:pPr>
        <w:jc w:val="both"/>
        <w:rPr>
          <w:rFonts w:ascii="Arial" w:hAnsi="Arial" w:cs="Arial"/>
          <w:color w:val="000000" w:themeColor="text1"/>
          <w:sz w:val="22"/>
          <w:szCs w:val="22"/>
        </w:rPr>
      </w:pPr>
    </w:p>
    <w:p w14:paraId="059C82B3" w14:textId="77777777" w:rsidR="001B7C27" w:rsidRPr="001B7C27" w:rsidRDefault="001B7C27" w:rsidP="001B7C27">
      <w:pPr>
        <w:jc w:val="both"/>
        <w:rPr>
          <w:rFonts w:ascii="Arial" w:eastAsia="Calibri" w:hAnsi="Arial" w:cs="Arial"/>
          <w:sz w:val="20"/>
          <w:szCs w:val="20"/>
        </w:rPr>
      </w:pPr>
      <w:r w:rsidRPr="001B7C27">
        <w:rPr>
          <w:rFonts w:ascii="Arial" w:eastAsia="Calibri" w:hAnsi="Arial" w:cs="Arial"/>
          <w:sz w:val="20"/>
          <w:szCs w:val="20"/>
        </w:rPr>
        <w:t xml:space="preserve">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w:t>
      </w:r>
    </w:p>
    <w:p w14:paraId="604ED050" w14:textId="77777777" w:rsidR="001B7C27" w:rsidRPr="001B7C27" w:rsidRDefault="001B7C27" w:rsidP="001B7C27">
      <w:pPr>
        <w:jc w:val="both"/>
        <w:rPr>
          <w:rFonts w:ascii="Arial" w:eastAsia="Calibri" w:hAnsi="Arial" w:cs="Arial"/>
          <w:sz w:val="20"/>
          <w:szCs w:val="20"/>
        </w:rPr>
      </w:pPr>
    </w:p>
    <w:p w14:paraId="4A9A6B3F" w14:textId="77777777" w:rsidR="001B7C27" w:rsidRPr="001B7C27" w:rsidRDefault="001B7C27" w:rsidP="001B7C27">
      <w:pPr>
        <w:jc w:val="both"/>
        <w:rPr>
          <w:rFonts w:ascii="Arial" w:eastAsia="Calibri" w:hAnsi="Arial" w:cs="Arial"/>
          <w:sz w:val="20"/>
          <w:szCs w:val="20"/>
        </w:rPr>
      </w:pPr>
      <w:r w:rsidRPr="001B7C27">
        <w:rPr>
          <w:rFonts w:ascii="Arial" w:eastAsia="Calibri" w:hAnsi="Arial" w:cs="Arial"/>
          <w:sz w:val="20"/>
          <w:szCs w:val="20"/>
        </w:rPr>
        <w:t>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21113617" w14:textId="77777777" w:rsidR="001B7C27" w:rsidRPr="001B7C27" w:rsidRDefault="001B7C27" w:rsidP="001B7C27">
      <w:pPr>
        <w:jc w:val="both"/>
        <w:rPr>
          <w:rFonts w:ascii="Arial" w:eastAsia="Calibri" w:hAnsi="Arial" w:cs="Arial"/>
          <w:sz w:val="20"/>
          <w:szCs w:val="20"/>
        </w:rPr>
      </w:pPr>
    </w:p>
    <w:p w14:paraId="2C54E0E8" w14:textId="77777777" w:rsidR="001B7C27" w:rsidRPr="001B7C27" w:rsidRDefault="001B7C27" w:rsidP="001B7C27">
      <w:pPr>
        <w:jc w:val="both"/>
        <w:rPr>
          <w:rFonts w:ascii="Arial" w:eastAsia="Calibri" w:hAnsi="Arial" w:cs="Arial"/>
          <w:sz w:val="20"/>
          <w:szCs w:val="20"/>
        </w:rPr>
      </w:pPr>
      <w:r w:rsidRPr="001B7C27">
        <w:rPr>
          <w:rFonts w:ascii="Arial" w:eastAsia="Calibri" w:hAnsi="Arial" w:cs="Arial"/>
          <w:sz w:val="20"/>
          <w:szCs w:val="20"/>
        </w:rPr>
        <w:t xml:space="preserve">La experiencia que se deriva de los contratos que el proponente ha celebrado y ejecutado con diferentes contratantes, sin importar la naturaleza de estos, se verifica con el Registro Único de Proponentes –RUP–, cuando este certificado sea exigible de acuerdo con la ley. En este registro </w:t>
      </w:r>
      <w:r w:rsidRPr="001B7C27">
        <w:rPr>
          <w:rFonts w:ascii="Arial" w:eastAsia="Calibri" w:hAnsi="Arial" w:cs="Arial"/>
          <w:sz w:val="20"/>
          <w:szCs w:val="20"/>
        </w:rPr>
        <w:lastRenderedPageBreak/>
        <w:t>constan los requisitos que se evalúan exclusivamente con este documento, que es plena prueba, sin que la entidad o el proponente puedan, en principio, solicitar o aportar otra documentación.</w:t>
      </w:r>
    </w:p>
    <w:p w14:paraId="4F44E1DF" w14:textId="77777777" w:rsidR="001B7C27" w:rsidRPr="001B7C27" w:rsidRDefault="001B7C27" w:rsidP="001B7C27">
      <w:pPr>
        <w:jc w:val="both"/>
        <w:rPr>
          <w:rFonts w:ascii="Arial" w:eastAsia="Calibri" w:hAnsi="Arial" w:cs="Arial"/>
          <w:sz w:val="20"/>
          <w:szCs w:val="20"/>
        </w:rPr>
      </w:pPr>
    </w:p>
    <w:p w14:paraId="3CB0B3BD" w14:textId="209A0DB1" w:rsidR="008B0002" w:rsidRPr="001B7C27" w:rsidRDefault="001B7C27" w:rsidP="001B7C27">
      <w:pPr>
        <w:jc w:val="both"/>
        <w:rPr>
          <w:rFonts w:ascii="Arial" w:eastAsia="Calibri" w:hAnsi="Arial" w:cs="Arial"/>
          <w:sz w:val="20"/>
          <w:szCs w:val="20"/>
        </w:rPr>
      </w:pPr>
      <w:r w:rsidRPr="001B7C27">
        <w:rPr>
          <w:rFonts w:ascii="Arial" w:eastAsia="Calibri" w:hAnsi="Arial" w:cs="Arial"/>
          <w:sz w:val="20"/>
          <w:szCs w:val="20"/>
        </w:rPr>
        <w:t>Respecto de la experiencia, esta debe inscribirse, renovarse o actualizarse en el RUP con copia de los contratos o con certificados de los contratos celebrados por el proponente con diferentes contratantes, quienes son terceros que los que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w:t>
      </w:r>
    </w:p>
    <w:p w14:paraId="3BD15A92" w14:textId="77777777" w:rsidR="008B0002" w:rsidRDefault="008B0002" w:rsidP="00F06A29">
      <w:pPr>
        <w:jc w:val="both"/>
        <w:rPr>
          <w:rFonts w:ascii="Arial" w:hAnsi="Arial" w:cs="Arial"/>
          <w:color w:val="000000" w:themeColor="text1"/>
          <w:sz w:val="22"/>
          <w:szCs w:val="22"/>
          <w:lang w:val="es-ES"/>
        </w:rPr>
      </w:pPr>
    </w:p>
    <w:p w14:paraId="5C841A1F" w14:textId="77777777" w:rsidR="001B7C27" w:rsidRPr="001B7C27" w:rsidRDefault="001B7C27" w:rsidP="001B7C27">
      <w:pPr>
        <w:jc w:val="both"/>
        <w:rPr>
          <w:rFonts w:ascii="Arial" w:hAnsi="Arial" w:cs="Arial"/>
          <w:b/>
          <w:bCs/>
          <w:color w:val="000000" w:themeColor="text1"/>
          <w:sz w:val="20"/>
          <w:szCs w:val="20"/>
        </w:rPr>
      </w:pPr>
      <w:r w:rsidRPr="001B7C27">
        <w:rPr>
          <w:rFonts w:ascii="Arial" w:hAnsi="Arial" w:cs="Arial"/>
          <w:b/>
          <w:bCs/>
          <w:color w:val="000000" w:themeColor="text1"/>
          <w:sz w:val="20"/>
          <w:szCs w:val="20"/>
        </w:rPr>
        <w:t>EXPERIENCIA – Acreditación – Contratos en ejecución</w:t>
      </w:r>
    </w:p>
    <w:p w14:paraId="52EAEEB4" w14:textId="77777777" w:rsidR="001B7C27" w:rsidRPr="001B7C27" w:rsidRDefault="001B7C27" w:rsidP="001B7C27">
      <w:pPr>
        <w:jc w:val="both"/>
        <w:rPr>
          <w:rFonts w:ascii="Arial" w:hAnsi="Arial" w:cs="Arial"/>
          <w:color w:val="000000" w:themeColor="text1"/>
          <w:sz w:val="20"/>
          <w:szCs w:val="20"/>
        </w:rPr>
      </w:pPr>
    </w:p>
    <w:p w14:paraId="19D44842" w14:textId="77777777" w:rsidR="001B7C27" w:rsidRPr="001B7C27" w:rsidRDefault="001B7C27" w:rsidP="001B7C27">
      <w:pPr>
        <w:jc w:val="both"/>
        <w:rPr>
          <w:rFonts w:ascii="Arial" w:hAnsi="Arial" w:cs="Arial"/>
          <w:color w:val="000000" w:themeColor="text1"/>
          <w:sz w:val="20"/>
          <w:szCs w:val="20"/>
        </w:rPr>
      </w:pPr>
      <w:r w:rsidRPr="001B7C27">
        <w:rPr>
          <w:rFonts w:ascii="Arial" w:hAnsi="Arial" w:cs="Arial"/>
          <w:color w:val="000000" w:themeColor="text1"/>
          <w:sz w:val="20"/>
          <w:szCs w:val="20"/>
        </w:rPr>
        <w:t>En primer lugar, es pertinente remitirse al numeral 1.2. del artículo 2.2.1.1.1.5.2 del Decreto 1082 de 2015, pues se menciona que los certificados de experiencia «deben corresponder a contratos ejecutados o copias de los contratos cuando el interesado no puede obtener tal certificado». Ahora bien, esta disposición admite dos interpretaciones: 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14:paraId="7FE4CFC8" w14:textId="77777777" w:rsidR="001B7C27" w:rsidRPr="001B7C27" w:rsidRDefault="001B7C27" w:rsidP="001B7C27">
      <w:pPr>
        <w:jc w:val="both"/>
        <w:rPr>
          <w:rFonts w:ascii="Arial" w:hAnsi="Arial" w:cs="Arial"/>
          <w:color w:val="000000" w:themeColor="text1"/>
          <w:sz w:val="20"/>
          <w:szCs w:val="20"/>
        </w:rPr>
      </w:pPr>
    </w:p>
    <w:p w14:paraId="4BCF3EAF" w14:textId="08043AA0" w:rsidR="008B0002" w:rsidRPr="001B7C27" w:rsidRDefault="001B7C27" w:rsidP="001B7C27">
      <w:pPr>
        <w:jc w:val="both"/>
        <w:rPr>
          <w:rFonts w:ascii="Arial" w:hAnsi="Arial" w:cs="Arial"/>
          <w:color w:val="000000" w:themeColor="text1"/>
          <w:sz w:val="20"/>
          <w:szCs w:val="20"/>
        </w:rPr>
      </w:pPr>
      <w:r w:rsidRPr="001B7C27">
        <w:rPr>
          <w:rFonts w:ascii="Arial" w:hAnsi="Arial" w:cs="Arial"/>
          <w:color w:val="000000" w:themeColor="text1"/>
          <w:sz w:val="20"/>
          <w:szCs w:val="20"/>
        </w:rPr>
        <w:t>[…] de una interpretación armónica del Decreto 1082 de 2015, se llega a la conclusión que no es imprescindible que el contrato se encuentre totalmente ejecutado para acreditar la experiencia. Así, el artículo 2.2.1.1.1.5.3. de este decreto al establecer que las cámaras de comercio deben verificar y certificar «1. Experiencia - Los contratos celebrados por el interesado para cada uno de los bienes, obras y servicios que ofrecerá a las Entidades Estatales, identificados con el Clasificador de Bienes y Servicios en el tercer nivel y su valor expresado en SMMLV», no limita a que la certificación de la experiencia se restrinja a los contratos ejecutados, pues de lo contrario, no se hubiera utilizado la expresión en cursivas. Por tanto, con el fin de evitar una contradicción entre los artículos 2.2.1.1.1.5.2. y 2.2.1.1.1.5.3. del Decreto 1082 de 2015, se considera necesario interpretar la expresión «contratos ejecutados» como aquella porción del contrato efectivamente cumplida, sin que sea necesario que este se haya ejecutado en su totalidad y se hubiera liquidado.</w:t>
      </w:r>
    </w:p>
    <w:p w14:paraId="0AD75360" w14:textId="77777777" w:rsidR="00BF0AFA" w:rsidRPr="001B7C27" w:rsidRDefault="00BF0AFA" w:rsidP="00F06A29">
      <w:pPr>
        <w:jc w:val="both"/>
        <w:rPr>
          <w:rFonts w:ascii="Arial" w:hAnsi="Arial" w:cs="Arial"/>
          <w:color w:val="000000" w:themeColor="text1"/>
          <w:sz w:val="20"/>
          <w:szCs w:val="20"/>
          <w:lang w:val="es-ES"/>
        </w:rPr>
      </w:pPr>
    </w:p>
    <w:p w14:paraId="7979E2A1" w14:textId="77777777" w:rsidR="001B7C27" w:rsidRPr="001B7C27" w:rsidRDefault="001B7C27" w:rsidP="001B7C27">
      <w:pPr>
        <w:jc w:val="both"/>
        <w:rPr>
          <w:rFonts w:ascii="Arial" w:hAnsi="Arial" w:cs="Arial"/>
          <w:b/>
          <w:bCs/>
          <w:color w:val="000000" w:themeColor="text1"/>
          <w:sz w:val="20"/>
          <w:szCs w:val="20"/>
        </w:rPr>
      </w:pPr>
      <w:r w:rsidRPr="001B7C27">
        <w:rPr>
          <w:rFonts w:ascii="Arial" w:hAnsi="Arial" w:cs="Arial"/>
          <w:b/>
          <w:bCs/>
          <w:color w:val="000000" w:themeColor="text1"/>
          <w:sz w:val="20"/>
          <w:szCs w:val="20"/>
        </w:rPr>
        <w:t xml:space="preserve">REGISTRO ÚNICO DE PROPONENTES – Acreditación – Contratos en ejecución </w:t>
      </w:r>
    </w:p>
    <w:p w14:paraId="53F8367E" w14:textId="77777777" w:rsidR="001B7C27" w:rsidRPr="001B7C27" w:rsidRDefault="001B7C27" w:rsidP="001B7C27">
      <w:pPr>
        <w:jc w:val="both"/>
        <w:rPr>
          <w:rFonts w:ascii="Arial" w:hAnsi="Arial" w:cs="Arial"/>
          <w:color w:val="000000" w:themeColor="text1"/>
          <w:sz w:val="20"/>
          <w:szCs w:val="20"/>
        </w:rPr>
      </w:pPr>
    </w:p>
    <w:p w14:paraId="5F397223" w14:textId="744F7149" w:rsidR="00BF0AFA" w:rsidRPr="001B7C27" w:rsidRDefault="001B7C27" w:rsidP="001B7C27">
      <w:pPr>
        <w:jc w:val="both"/>
        <w:rPr>
          <w:rFonts w:ascii="Arial" w:hAnsi="Arial" w:cs="Arial"/>
          <w:color w:val="000000" w:themeColor="text1"/>
          <w:sz w:val="20"/>
          <w:szCs w:val="20"/>
        </w:rPr>
      </w:pPr>
      <w:r w:rsidRPr="001B7C27">
        <w:rPr>
          <w:rFonts w:ascii="Arial" w:hAnsi="Arial" w:cs="Arial"/>
          <w:color w:val="000000" w:themeColor="text1"/>
          <w:sz w:val="20"/>
          <w:szCs w:val="20"/>
        </w:rPr>
        <w:t>[…] el numeral 4.2.2.2. de la Circular Única de la Superintendencia de Industria y Comercio, establece el medio idóneo para acreditar la experiencia de un contrato de tracto sucesivo en ejecución en los siguientes términos: «Para proceder al registro de la experiencia de un contrato de tracto sucesivo en curso, es necesario que el tercero que recibió los bienes, obras o servicios relacionados certifique expresamente la cuantía y objeto del contrato efectivamente ejecutados». Así, en caso de que un proponente pretenda que una Cámara de Comercio certifique como experiencia contratos de tracto sucesivo en curso, se requiere que este allegue una certificación del contratante en el que certifique expresamente la cuantía y objeto del contrato efectivamente ejecutados.</w:t>
      </w:r>
    </w:p>
    <w:p w14:paraId="5CD3EFD9" w14:textId="77777777" w:rsidR="00BF0AFA" w:rsidRPr="001B7C27" w:rsidRDefault="00BF0AFA" w:rsidP="00F06A29">
      <w:pPr>
        <w:jc w:val="both"/>
        <w:rPr>
          <w:rFonts w:ascii="Arial" w:hAnsi="Arial" w:cs="Arial"/>
          <w:color w:val="000000" w:themeColor="text1"/>
          <w:sz w:val="20"/>
          <w:szCs w:val="20"/>
          <w:lang w:val="es-ES"/>
        </w:rPr>
      </w:pPr>
    </w:p>
    <w:p w14:paraId="7902A902" w14:textId="2D4D7D62" w:rsidR="001D5014" w:rsidRDefault="001D5014">
      <w:pPr>
        <w:spacing w:before="120" w:after="120" w:line="276" w:lineRule="auto"/>
        <w:jc w:val="both"/>
        <w:rPr>
          <w:rFonts w:ascii="Arial" w:hAnsi="Arial" w:cs="Arial"/>
          <w:color w:val="000000" w:themeColor="text1"/>
          <w:sz w:val="22"/>
          <w:szCs w:val="22"/>
          <w:lang w:val="en-US"/>
        </w:rPr>
      </w:pPr>
    </w:p>
    <w:p w14:paraId="26670C8D" w14:textId="77777777" w:rsidR="008C4D82" w:rsidRDefault="008C4D82" w:rsidP="00F06A29">
      <w:pPr>
        <w:jc w:val="both"/>
        <w:rPr>
          <w:rFonts w:ascii="Arial" w:hAnsi="Arial" w:cs="Arial"/>
          <w:color w:val="000000" w:themeColor="text1"/>
          <w:sz w:val="22"/>
          <w:szCs w:val="22"/>
          <w:lang w:val="en-US"/>
        </w:rPr>
      </w:pPr>
    </w:p>
    <w:p w14:paraId="3FF642FE" w14:textId="77777777" w:rsidR="008C4D82" w:rsidRDefault="008C4D82" w:rsidP="00F06A29">
      <w:pPr>
        <w:jc w:val="both"/>
        <w:rPr>
          <w:rFonts w:ascii="Arial" w:hAnsi="Arial" w:cs="Arial"/>
          <w:color w:val="000000" w:themeColor="text1"/>
          <w:sz w:val="22"/>
          <w:szCs w:val="22"/>
          <w:lang w:val="en-US"/>
        </w:rPr>
      </w:pPr>
    </w:p>
    <w:p w14:paraId="4843D6F6" w14:textId="77777777" w:rsidR="004B3D4D" w:rsidRDefault="004B3D4D" w:rsidP="00F06A29">
      <w:pPr>
        <w:jc w:val="both"/>
        <w:rPr>
          <w:rFonts w:ascii="Arial" w:hAnsi="Arial" w:cs="Arial"/>
          <w:bCs/>
          <w:color w:val="161616" w:themeColor="background1" w:themeShade="1A"/>
          <w:sz w:val="22"/>
          <w:szCs w:val="22"/>
          <w:lang w:val="en-US"/>
        </w:rPr>
      </w:pPr>
    </w:p>
    <w:p w14:paraId="098B760E" w14:textId="5DC0D337" w:rsidR="00635BE0" w:rsidRPr="001E67AB" w:rsidRDefault="00635BE0" w:rsidP="00635BE0">
      <w:pPr>
        <w:jc w:val="right"/>
        <w:rPr>
          <w:rFonts w:ascii="Arial" w:hAnsi="Arial" w:cs="Arial"/>
          <w:bCs/>
          <w:color w:val="161616" w:themeColor="background1" w:themeShade="1A"/>
          <w:sz w:val="22"/>
          <w:szCs w:val="22"/>
          <w:lang w:val="en-US"/>
        </w:rPr>
      </w:pPr>
      <w:r>
        <w:rPr>
          <w:noProof/>
          <w:lang w:eastAsia="es-CO"/>
        </w:rPr>
        <w:drawing>
          <wp:inline distT="0" distB="0" distL="0" distR="0" wp14:anchorId="4973DDB1" wp14:editId="43AE14E7">
            <wp:extent cx="2202009" cy="580446"/>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2636" t="41339" r="17594" b="40023"/>
                    <a:stretch/>
                  </pic:blipFill>
                  <pic:spPr bwMode="auto">
                    <a:xfrm>
                      <a:off x="0" y="0"/>
                      <a:ext cx="2203140" cy="580744"/>
                    </a:xfrm>
                    <a:prstGeom prst="rect">
                      <a:avLst/>
                    </a:prstGeom>
                    <a:ln>
                      <a:noFill/>
                    </a:ln>
                    <a:extLst>
                      <a:ext uri="{53640926-AAD7-44D8-BBD7-CCE9431645EC}">
                        <a14:shadowObscured xmlns:a14="http://schemas.microsoft.com/office/drawing/2010/main"/>
                      </a:ext>
                    </a:extLst>
                  </pic:spPr>
                </pic:pic>
              </a:graphicData>
            </a:graphic>
          </wp:inline>
        </w:drawing>
      </w:r>
    </w:p>
    <w:p w14:paraId="4D64A98A" w14:textId="03051A5F" w:rsidR="00950B5C" w:rsidRPr="001E67AB" w:rsidRDefault="00950B5C" w:rsidP="00950B5C">
      <w:pPr>
        <w:jc w:val="both"/>
        <w:rPr>
          <w:rFonts w:ascii="Arial" w:hAnsi="Arial" w:cs="Arial"/>
          <w:bCs/>
          <w:color w:val="161616" w:themeColor="background1" w:themeShade="1A"/>
          <w:sz w:val="22"/>
          <w:szCs w:val="22"/>
          <w:lang w:val="en-US"/>
        </w:rPr>
      </w:pPr>
      <w:r w:rsidRPr="001E67AB">
        <w:rPr>
          <w:rFonts w:ascii="Arial" w:hAnsi="Arial" w:cs="Arial"/>
          <w:color w:val="000000" w:themeColor="text1"/>
          <w:sz w:val="22"/>
          <w:szCs w:val="22"/>
          <w:lang w:val="en-US"/>
        </w:rPr>
        <w:t>Bogotá D.C.,</w:t>
      </w:r>
      <w:r>
        <w:rPr>
          <w:rFonts w:ascii="Arial" w:hAnsi="Arial" w:cs="Arial"/>
          <w:color w:val="000000" w:themeColor="text1"/>
          <w:sz w:val="22"/>
          <w:szCs w:val="22"/>
          <w:lang w:val="en-US"/>
        </w:rPr>
        <w:t xml:space="preserve"> 8 </w:t>
      </w:r>
      <w:r>
        <w:rPr>
          <w:rFonts w:ascii="Arial" w:hAnsi="Arial" w:cs="Arial"/>
          <w:color w:val="000000" w:themeColor="text1"/>
          <w:sz w:val="22"/>
          <w:szCs w:val="22"/>
          <w:lang w:val="en-US"/>
        </w:rPr>
        <w:t>Junio</w:t>
      </w:r>
      <w:r>
        <w:rPr>
          <w:rFonts w:ascii="Arial" w:hAnsi="Arial" w:cs="Arial"/>
          <w:color w:val="000000" w:themeColor="text1"/>
          <w:sz w:val="22"/>
          <w:szCs w:val="22"/>
          <w:lang w:val="en-US"/>
        </w:rPr>
        <w:t xml:space="preserve"> 2022</w:t>
      </w:r>
    </w:p>
    <w:p w14:paraId="49D15ABF" w14:textId="77777777" w:rsidR="004B3D4D" w:rsidRPr="001E67AB" w:rsidRDefault="004B3D4D" w:rsidP="00F06A29">
      <w:pPr>
        <w:jc w:val="both"/>
        <w:rPr>
          <w:rFonts w:ascii="Arial" w:hAnsi="Arial" w:cs="Arial"/>
          <w:bCs/>
          <w:color w:val="161616" w:themeColor="background1" w:themeShade="1A"/>
          <w:sz w:val="22"/>
          <w:szCs w:val="22"/>
          <w:lang w:val="en-US"/>
        </w:rPr>
      </w:pPr>
    </w:p>
    <w:p w14:paraId="6E444D61" w14:textId="4F38320B" w:rsidR="00E54365" w:rsidRPr="0058756A" w:rsidRDefault="00E54365" w:rsidP="00F06A29">
      <w:pPr>
        <w:rPr>
          <w:rFonts w:ascii="Arial" w:hAnsi="Arial" w:cs="Arial"/>
          <w:color w:val="161616" w:themeColor="background1" w:themeShade="1A"/>
          <w:sz w:val="22"/>
          <w:szCs w:val="22"/>
          <w:lang w:val="en-US"/>
        </w:rPr>
      </w:pPr>
      <w:bookmarkStart w:id="2" w:name="_Hlk70510939"/>
      <w:r w:rsidRPr="0058756A">
        <w:rPr>
          <w:rFonts w:ascii="Arial" w:hAnsi="Arial" w:cs="Arial"/>
          <w:color w:val="161616" w:themeColor="background1" w:themeShade="1A"/>
          <w:sz w:val="22"/>
          <w:szCs w:val="22"/>
          <w:lang w:val="en-US"/>
        </w:rPr>
        <w:t>Señor</w:t>
      </w:r>
    </w:p>
    <w:p w14:paraId="05600183" w14:textId="77777777" w:rsidR="00380318" w:rsidRPr="00380318" w:rsidRDefault="00380318" w:rsidP="00B0182C">
      <w:pPr>
        <w:jc w:val="both"/>
        <w:rPr>
          <w:rFonts w:ascii="Arial" w:hAnsi="Arial" w:cs="Arial"/>
          <w:b/>
          <w:bCs/>
          <w:color w:val="000000" w:themeColor="text1"/>
          <w:sz w:val="22"/>
          <w:szCs w:val="22"/>
          <w:lang w:val="es-ES"/>
        </w:rPr>
      </w:pPr>
      <w:r w:rsidRPr="00380318">
        <w:rPr>
          <w:rFonts w:ascii="Arial" w:hAnsi="Arial" w:cs="Arial"/>
          <w:b/>
          <w:bCs/>
          <w:color w:val="000000" w:themeColor="text1"/>
          <w:sz w:val="22"/>
          <w:szCs w:val="22"/>
          <w:lang w:val="es-ES"/>
        </w:rPr>
        <w:t>Alfonso Medina Fuentes</w:t>
      </w:r>
    </w:p>
    <w:p w14:paraId="462F7397" w14:textId="476D889F" w:rsidR="0076432E" w:rsidRDefault="001D5014" w:rsidP="001D5014">
      <w:pPr>
        <w:jc w:val="both"/>
        <w:rPr>
          <w:rFonts w:ascii="Arial" w:hAnsi="Arial" w:cs="Arial"/>
          <w:b/>
          <w:bCs/>
          <w:color w:val="161616" w:themeColor="background1" w:themeShade="1A"/>
          <w:sz w:val="22"/>
          <w:szCs w:val="22"/>
          <w:lang w:val="es-ES"/>
        </w:rPr>
      </w:pPr>
      <w:r w:rsidRPr="001E67AB">
        <w:rPr>
          <w:rFonts w:ascii="Arial" w:hAnsi="Arial" w:cs="Arial"/>
          <w:color w:val="000000" w:themeColor="text1"/>
          <w:sz w:val="22"/>
          <w:szCs w:val="22"/>
          <w:lang w:val="en-US"/>
        </w:rPr>
        <w:t>Bogotá D.C.</w:t>
      </w:r>
    </w:p>
    <w:p w14:paraId="192E3780" w14:textId="77777777" w:rsidR="00380318" w:rsidRPr="00380318" w:rsidRDefault="00380318" w:rsidP="00F06A29">
      <w:pPr>
        <w:ind w:left="2124" w:firstLine="708"/>
        <w:rPr>
          <w:rFonts w:ascii="Arial" w:hAnsi="Arial" w:cs="Arial"/>
          <w:b/>
          <w:bCs/>
          <w:color w:val="161616" w:themeColor="background1" w:themeShade="1A"/>
          <w:sz w:val="22"/>
          <w:szCs w:val="22"/>
          <w:lang w:val="es-ES"/>
        </w:rPr>
      </w:pPr>
    </w:p>
    <w:p w14:paraId="52CE7B0E" w14:textId="77777777" w:rsidR="004B3D4D" w:rsidRPr="00380318" w:rsidRDefault="004B3D4D" w:rsidP="00F06A29">
      <w:pPr>
        <w:ind w:left="2124" w:firstLine="708"/>
        <w:rPr>
          <w:rFonts w:ascii="Arial" w:hAnsi="Arial" w:cs="Arial"/>
          <w:b/>
          <w:bCs/>
          <w:color w:val="161616" w:themeColor="background1" w:themeShade="1A"/>
          <w:sz w:val="22"/>
          <w:szCs w:val="22"/>
          <w:lang w:val="es-ES"/>
        </w:rPr>
      </w:pPr>
    </w:p>
    <w:p w14:paraId="17BA6817" w14:textId="5817264B" w:rsidR="00E54365" w:rsidRPr="00254534" w:rsidRDefault="00E54365" w:rsidP="00F06A29">
      <w:pPr>
        <w:ind w:left="2124" w:firstLine="708"/>
        <w:rPr>
          <w:rFonts w:ascii="Arial" w:hAnsi="Arial" w:cs="Arial"/>
          <w:b/>
          <w:bCs/>
          <w:color w:val="161616" w:themeColor="background1" w:themeShade="1A"/>
          <w:sz w:val="22"/>
          <w:szCs w:val="22"/>
          <w:lang w:val="es-ES_tradnl"/>
        </w:rPr>
      </w:pPr>
      <w:r w:rsidRPr="00254534">
        <w:rPr>
          <w:rFonts w:ascii="Arial" w:hAnsi="Arial" w:cs="Arial"/>
          <w:b/>
          <w:bCs/>
          <w:color w:val="161616" w:themeColor="background1" w:themeShade="1A"/>
          <w:sz w:val="22"/>
          <w:szCs w:val="22"/>
          <w:lang w:val="es-ES_tradnl"/>
        </w:rPr>
        <w:t>Concepto</w:t>
      </w:r>
      <w:r w:rsidR="006559E3" w:rsidRPr="00254534">
        <w:rPr>
          <w:rFonts w:ascii="Arial" w:hAnsi="Arial" w:cs="Arial"/>
          <w:b/>
          <w:bCs/>
          <w:color w:val="161616" w:themeColor="background1" w:themeShade="1A"/>
          <w:sz w:val="22"/>
          <w:szCs w:val="22"/>
          <w:lang w:val="es-ES_tradnl"/>
        </w:rPr>
        <w:t xml:space="preserve"> </w:t>
      </w:r>
      <w:r w:rsidRPr="00254534">
        <w:rPr>
          <w:rFonts w:ascii="Arial" w:hAnsi="Arial" w:cs="Arial"/>
          <w:b/>
          <w:bCs/>
          <w:color w:val="161616" w:themeColor="background1" w:themeShade="1A"/>
          <w:sz w:val="22"/>
          <w:szCs w:val="22"/>
          <w:lang w:val="es-ES_tradnl"/>
        </w:rPr>
        <w:t>C</w:t>
      </w:r>
      <w:r w:rsidR="008C4D82">
        <w:rPr>
          <w:rFonts w:ascii="Arial" w:hAnsi="Arial" w:cs="Arial"/>
          <w:b/>
          <w:bCs/>
          <w:color w:val="161616" w:themeColor="background1" w:themeShade="1A"/>
          <w:sz w:val="22"/>
          <w:szCs w:val="22"/>
          <w:lang w:val="es-ES_tradnl"/>
        </w:rPr>
        <w:t xml:space="preserve"> – </w:t>
      </w:r>
      <w:r w:rsidR="00AF6823" w:rsidRPr="00AF6823">
        <w:rPr>
          <w:rFonts w:ascii="Arial" w:hAnsi="Arial" w:cs="Arial"/>
          <w:b/>
          <w:bCs/>
          <w:color w:val="161616" w:themeColor="background1" w:themeShade="1A"/>
          <w:sz w:val="22"/>
          <w:szCs w:val="22"/>
          <w:lang w:val="es-ES_tradnl"/>
        </w:rPr>
        <w:t>374</w:t>
      </w:r>
      <w:r w:rsidR="0058756A">
        <w:rPr>
          <w:rFonts w:ascii="Arial" w:hAnsi="Arial" w:cs="Arial"/>
          <w:b/>
          <w:bCs/>
          <w:color w:val="161616" w:themeColor="background1" w:themeShade="1A"/>
          <w:sz w:val="22"/>
          <w:szCs w:val="22"/>
          <w:lang w:val="es-ES_tradnl"/>
        </w:rPr>
        <w:t xml:space="preserve"> </w:t>
      </w:r>
      <w:r w:rsidRPr="00254534">
        <w:rPr>
          <w:rFonts w:ascii="Arial" w:hAnsi="Arial" w:cs="Arial"/>
          <w:b/>
          <w:bCs/>
          <w:color w:val="161616" w:themeColor="background1" w:themeShade="1A"/>
          <w:sz w:val="22"/>
          <w:szCs w:val="22"/>
          <w:lang w:val="es-ES_tradnl"/>
        </w:rPr>
        <w:t>de 202</w:t>
      </w:r>
      <w:r w:rsidR="00DC02B2" w:rsidRPr="00254534">
        <w:rPr>
          <w:rFonts w:ascii="Arial" w:hAnsi="Arial" w:cs="Arial"/>
          <w:b/>
          <w:bCs/>
          <w:color w:val="161616" w:themeColor="background1" w:themeShade="1A"/>
          <w:sz w:val="22"/>
          <w:szCs w:val="22"/>
          <w:lang w:val="es-ES_tradnl"/>
        </w:rPr>
        <w:t>2</w:t>
      </w:r>
    </w:p>
    <w:p w14:paraId="3C57C781" w14:textId="77777777" w:rsidR="00FE4C26" w:rsidRPr="00254534" w:rsidRDefault="00FE4C26" w:rsidP="00F06A29">
      <w:pPr>
        <w:ind w:left="2824" w:hanging="2818"/>
        <w:jc w:val="both"/>
        <w:rPr>
          <w:rFonts w:ascii="Arial" w:eastAsia="Calibri" w:hAnsi="Arial" w:cs="Arial"/>
          <w:b/>
          <w:noProof/>
          <w:color w:val="161616" w:themeColor="background1" w:themeShade="1A"/>
          <w:sz w:val="22"/>
          <w:szCs w:val="22"/>
          <w:lang w:val="es-ES_tradnl" w:eastAsia="en-US"/>
        </w:rPr>
      </w:pPr>
    </w:p>
    <w:p w14:paraId="31BD6EA2" w14:textId="25ED5B32" w:rsidR="00AB02BF" w:rsidRDefault="00E54365" w:rsidP="009033CE">
      <w:pPr>
        <w:spacing w:after="120"/>
        <w:ind w:left="2835" w:hanging="2835"/>
        <w:jc w:val="both"/>
        <w:rPr>
          <w:rFonts w:ascii="Arial" w:eastAsia="Calibri" w:hAnsi="Arial" w:cs="Arial"/>
          <w:bCs/>
          <w:color w:val="161616" w:themeColor="background1" w:themeShade="1A"/>
          <w:sz w:val="22"/>
          <w:szCs w:val="22"/>
          <w:lang w:val="es-ES_tradnl"/>
        </w:rPr>
      </w:pPr>
      <w:r w:rsidRPr="00254534">
        <w:rPr>
          <w:rFonts w:ascii="Arial" w:eastAsia="Calibri" w:hAnsi="Arial" w:cs="Arial"/>
          <w:b/>
          <w:noProof/>
          <w:color w:val="161616" w:themeColor="background1" w:themeShade="1A"/>
          <w:sz w:val="22"/>
          <w:szCs w:val="22"/>
          <w:lang w:val="es-ES_tradnl" w:eastAsia="en-US"/>
        </w:rPr>
        <w:t>Temas</w:t>
      </w:r>
      <w:r w:rsidRPr="00254534">
        <w:rPr>
          <w:rFonts w:ascii="Arial" w:eastAsia="Calibri" w:hAnsi="Arial" w:cs="Arial"/>
          <w:bCs/>
          <w:noProof/>
          <w:color w:val="161616" w:themeColor="background1" w:themeShade="1A"/>
          <w:sz w:val="22"/>
          <w:szCs w:val="22"/>
          <w:lang w:val="es-ES_tradnl" w:eastAsia="en-US"/>
        </w:rPr>
        <w:t xml:space="preserve">: </w:t>
      </w:r>
      <w:r w:rsidRPr="00254534">
        <w:rPr>
          <w:rFonts w:ascii="Arial" w:eastAsia="Calibri" w:hAnsi="Arial" w:cs="Arial"/>
          <w:bCs/>
          <w:noProof/>
          <w:color w:val="161616" w:themeColor="background1" w:themeShade="1A"/>
          <w:sz w:val="22"/>
          <w:szCs w:val="22"/>
          <w:lang w:val="es-ES_tradnl" w:eastAsia="en-US"/>
        </w:rPr>
        <w:tab/>
      </w:r>
      <w:r w:rsidR="00380318" w:rsidRPr="00380318">
        <w:rPr>
          <w:rFonts w:ascii="Arial" w:eastAsia="Calibri" w:hAnsi="Arial" w:cs="Arial"/>
          <w:bCs/>
          <w:color w:val="161616" w:themeColor="background1" w:themeShade="1A"/>
          <w:sz w:val="22"/>
          <w:szCs w:val="22"/>
          <w:lang w:val="es-ES_tradnl"/>
        </w:rPr>
        <w:t>REGISTRO ÚNICO DE PROPONENTES – Definición</w:t>
      </w:r>
      <w:r w:rsidR="00380318">
        <w:rPr>
          <w:rFonts w:ascii="Arial" w:eastAsia="Calibri" w:hAnsi="Arial" w:cs="Arial"/>
          <w:bCs/>
          <w:color w:val="161616" w:themeColor="background1" w:themeShade="1A"/>
          <w:sz w:val="22"/>
          <w:szCs w:val="22"/>
          <w:lang w:val="es-ES_tradnl"/>
        </w:rPr>
        <w:t xml:space="preserve"> / </w:t>
      </w:r>
      <w:r w:rsidR="00380318" w:rsidRPr="00380318">
        <w:rPr>
          <w:rFonts w:ascii="Arial" w:eastAsia="Calibri" w:hAnsi="Arial" w:cs="Arial"/>
          <w:bCs/>
          <w:color w:val="161616" w:themeColor="background1" w:themeShade="1A"/>
          <w:sz w:val="22"/>
          <w:szCs w:val="22"/>
          <w:lang w:val="es-ES_tradnl"/>
        </w:rPr>
        <w:t>REGISTRO ÚNICO DE PROPONENTES – Marco jurídico</w:t>
      </w:r>
      <w:r w:rsidR="00380318">
        <w:rPr>
          <w:rFonts w:ascii="Arial" w:eastAsia="Calibri" w:hAnsi="Arial" w:cs="Arial"/>
          <w:bCs/>
          <w:color w:val="161616" w:themeColor="background1" w:themeShade="1A"/>
          <w:sz w:val="22"/>
          <w:szCs w:val="22"/>
          <w:lang w:val="es-ES_tradnl"/>
        </w:rPr>
        <w:t xml:space="preserve"> / </w:t>
      </w:r>
      <w:r w:rsidR="00380318" w:rsidRPr="00380318">
        <w:rPr>
          <w:rFonts w:ascii="Arial" w:eastAsia="Calibri" w:hAnsi="Arial" w:cs="Arial"/>
          <w:bCs/>
          <w:color w:val="161616" w:themeColor="background1" w:themeShade="1A"/>
          <w:sz w:val="22"/>
          <w:szCs w:val="22"/>
          <w:lang w:val="es-ES_tradnl"/>
        </w:rPr>
        <w:t>REQUISITOS HABILITANTES – Registro Único de Proponentes – Plena prueba</w:t>
      </w:r>
      <w:r w:rsidR="00380318">
        <w:rPr>
          <w:rFonts w:ascii="Arial" w:eastAsia="Calibri" w:hAnsi="Arial" w:cs="Arial"/>
          <w:bCs/>
          <w:color w:val="161616" w:themeColor="background1" w:themeShade="1A"/>
          <w:sz w:val="22"/>
          <w:szCs w:val="22"/>
          <w:lang w:val="es-ES_tradnl"/>
        </w:rPr>
        <w:t xml:space="preserve"> / </w:t>
      </w:r>
      <w:r w:rsidR="00380318" w:rsidRPr="00380318">
        <w:rPr>
          <w:rFonts w:ascii="Arial" w:eastAsia="Calibri" w:hAnsi="Arial" w:cs="Arial"/>
          <w:bCs/>
          <w:color w:val="161616" w:themeColor="background1" w:themeShade="1A"/>
          <w:sz w:val="22"/>
          <w:szCs w:val="22"/>
          <w:lang w:val="es-ES_tradnl"/>
        </w:rPr>
        <w:t>EXPERIENCIA – Noción ‒ Colombia Compra Eficiente</w:t>
      </w:r>
      <w:r w:rsidR="00380318">
        <w:rPr>
          <w:rFonts w:ascii="Arial" w:eastAsia="Calibri" w:hAnsi="Arial" w:cs="Arial"/>
          <w:bCs/>
          <w:color w:val="161616" w:themeColor="background1" w:themeShade="1A"/>
          <w:sz w:val="22"/>
          <w:szCs w:val="22"/>
          <w:lang w:val="es-ES_tradnl"/>
        </w:rPr>
        <w:t xml:space="preserve"> / </w:t>
      </w:r>
      <w:r w:rsidR="00380318" w:rsidRPr="00380318">
        <w:rPr>
          <w:rFonts w:ascii="Arial" w:eastAsia="Calibri" w:hAnsi="Arial" w:cs="Arial"/>
          <w:bCs/>
          <w:color w:val="161616" w:themeColor="background1" w:themeShade="1A"/>
          <w:sz w:val="22"/>
          <w:szCs w:val="22"/>
          <w:lang w:val="es-ES_tradnl"/>
        </w:rPr>
        <w:t>EXPERIENCIA – Acreditación – Contratos en ejecución</w:t>
      </w:r>
      <w:r w:rsidR="00380318">
        <w:rPr>
          <w:rFonts w:ascii="Arial" w:eastAsia="Calibri" w:hAnsi="Arial" w:cs="Arial"/>
          <w:bCs/>
          <w:color w:val="161616" w:themeColor="background1" w:themeShade="1A"/>
          <w:sz w:val="22"/>
          <w:szCs w:val="22"/>
          <w:lang w:val="es-ES_tradnl"/>
        </w:rPr>
        <w:t xml:space="preserve"> / </w:t>
      </w:r>
      <w:r w:rsidR="00380318" w:rsidRPr="00380318">
        <w:rPr>
          <w:rFonts w:ascii="Arial" w:eastAsia="Calibri" w:hAnsi="Arial" w:cs="Arial"/>
          <w:bCs/>
          <w:color w:val="161616" w:themeColor="background1" w:themeShade="1A"/>
          <w:sz w:val="22"/>
          <w:szCs w:val="22"/>
          <w:lang w:val="es-ES_tradnl"/>
        </w:rPr>
        <w:t>REGISTRO ÚNICO DE PROPONENTES – Acreditación – Contratos en ejecución</w:t>
      </w:r>
      <w:r w:rsidR="00D1098B">
        <w:rPr>
          <w:rFonts w:ascii="Arial" w:eastAsia="Calibri" w:hAnsi="Arial" w:cs="Arial"/>
          <w:bCs/>
          <w:color w:val="161616" w:themeColor="background1" w:themeShade="1A"/>
          <w:sz w:val="22"/>
          <w:szCs w:val="22"/>
          <w:lang w:val="es-ES_tradnl"/>
        </w:rPr>
        <w:t xml:space="preserve"> </w:t>
      </w:r>
    </w:p>
    <w:p w14:paraId="49699107" w14:textId="397FF0A5" w:rsidR="00E54365" w:rsidRPr="00254534" w:rsidRDefault="00E54365" w:rsidP="00F06A29">
      <w:pPr>
        <w:ind w:left="2835" w:hanging="2835"/>
        <w:jc w:val="both"/>
        <w:rPr>
          <w:rFonts w:ascii="Arial" w:hAnsi="Arial" w:cs="Arial"/>
          <w:color w:val="161616" w:themeColor="background1" w:themeShade="1A"/>
          <w:sz w:val="22"/>
          <w:szCs w:val="22"/>
          <w:lang w:val="es-ES_tradnl"/>
        </w:rPr>
      </w:pPr>
      <w:r w:rsidRPr="00254534">
        <w:rPr>
          <w:rFonts w:ascii="Arial" w:eastAsia="Calibri" w:hAnsi="Arial" w:cs="Arial"/>
          <w:b/>
          <w:noProof/>
          <w:color w:val="161616" w:themeColor="background1" w:themeShade="1A"/>
          <w:sz w:val="22"/>
          <w:szCs w:val="22"/>
          <w:lang w:val="es-ES_tradnl" w:eastAsia="en-US"/>
        </w:rPr>
        <w:t>Radicación</w:t>
      </w:r>
      <w:r w:rsidRPr="00254534">
        <w:rPr>
          <w:rFonts w:ascii="Arial" w:eastAsia="Calibri" w:hAnsi="Arial" w:cs="Arial"/>
          <w:bCs/>
          <w:noProof/>
          <w:color w:val="161616" w:themeColor="background1" w:themeShade="1A"/>
          <w:sz w:val="22"/>
          <w:szCs w:val="22"/>
          <w:lang w:val="es-ES_tradnl" w:eastAsia="en-US"/>
        </w:rPr>
        <w:t>:</w:t>
      </w:r>
      <w:r w:rsidRPr="00254534">
        <w:rPr>
          <w:rFonts w:ascii="Arial" w:eastAsia="Calibri" w:hAnsi="Arial" w:cs="Arial"/>
          <w:bCs/>
          <w:noProof/>
          <w:color w:val="161616" w:themeColor="background1" w:themeShade="1A"/>
          <w:sz w:val="22"/>
          <w:szCs w:val="22"/>
          <w:lang w:val="es-ES_tradnl" w:eastAsia="en-US"/>
        </w:rPr>
        <w:tab/>
        <w:t>Respuesta a consu</w:t>
      </w:r>
      <w:r w:rsidRPr="00AF6823">
        <w:rPr>
          <w:rFonts w:ascii="Arial" w:hAnsi="Arial" w:cs="Arial"/>
          <w:color w:val="161616" w:themeColor="background1" w:themeShade="1A"/>
          <w:sz w:val="22"/>
          <w:szCs w:val="22"/>
          <w:lang w:val="es-ES_tradnl"/>
        </w:rPr>
        <w:t>lta</w:t>
      </w:r>
      <w:r w:rsidR="00AF6823" w:rsidRPr="00AF6823">
        <w:rPr>
          <w:rFonts w:ascii="Arial" w:hAnsi="Arial" w:cs="Arial"/>
          <w:color w:val="161616" w:themeColor="background1" w:themeShade="1A"/>
          <w:sz w:val="22"/>
          <w:szCs w:val="22"/>
          <w:lang w:val="es-ES_tradnl"/>
        </w:rPr>
        <w:t xml:space="preserve"> P2022042600409</w:t>
      </w:r>
      <w:r w:rsidR="00960A64">
        <w:rPr>
          <w:rFonts w:ascii="Arial" w:hAnsi="Arial" w:cs="Arial"/>
          <w:color w:val="161616" w:themeColor="background1" w:themeShade="1A"/>
          <w:sz w:val="22"/>
          <w:szCs w:val="22"/>
          <w:lang w:val="es-ES_tradnl"/>
        </w:rPr>
        <w:t xml:space="preserve">7. </w:t>
      </w:r>
    </w:p>
    <w:p w14:paraId="6502F989" w14:textId="124AE9D6" w:rsidR="00C366C4" w:rsidRPr="00254534" w:rsidRDefault="00C366C4" w:rsidP="00F06A29">
      <w:pPr>
        <w:rPr>
          <w:rFonts w:ascii="Arial" w:hAnsi="Arial" w:cs="Arial"/>
          <w:color w:val="161616" w:themeColor="background1" w:themeShade="1A"/>
          <w:sz w:val="22"/>
          <w:szCs w:val="22"/>
          <w:lang w:val="es-ES_tradnl"/>
        </w:rPr>
      </w:pPr>
    </w:p>
    <w:p w14:paraId="5EF97382" w14:textId="5C17B324" w:rsidR="0063440E" w:rsidRDefault="0063440E" w:rsidP="00F06A29">
      <w:pPr>
        <w:rPr>
          <w:rFonts w:ascii="Arial" w:hAnsi="Arial" w:cs="Arial"/>
          <w:color w:val="161616" w:themeColor="background1" w:themeShade="1A"/>
          <w:sz w:val="22"/>
          <w:szCs w:val="22"/>
          <w:lang w:val="es-ES_tradnl"/>
        </w:rPr>
      </w:pPr>
    </w:p>
    <w:p w14:paraId="71ED9EB2" w14:textId="20B03723" w:rsidR="00E54365" w:rsidRPr="00254534" w:rsidRDefault="00E54365" w:rsidP="009033CE">
      <w:pPr>
        <w:spacing w:line="276" w:lineRule="auto"/>
        <w:rPr>
          <w:rFonts w:ascii="Arial" w:hAnsi="Arial" w:cs="Arial"/>
          <w:color w:val="161616" w:themeColor="background1" w:themeShade="1A"/>
          <w:sz w:val="22"/>
          <w:szCs w:val="22"/>
          <w:lang w:val="es-ES_tradnl"/>
        </w:rPr>
      </w:pPr>
      <w:r w:rsidRPr="00254534">
        <w:rPr>
          <w:rFonts w:ascii="Arial" w:hAnsi="Arial" w:cs="Arial"/>
          <w:color w:val="161616" w:themeColor="background1" w:themeShade="1A"/>
          <w:sz w:val="22"/>
          <w:szCs w:val="22"/>
          <w:lang w:val="es-ES_tradnl"/>
        </w:rPr>
        <w:t>Estimad</w:t>
      </w:r>
      <w:r w:rsidR="001419D7" w:rsidRPr="00254534">
        <w:rPr>
          <w:rFonts w:ascii="Arial" w:hAnsi="Arial" w:cs="Arial"/>
          <w:color w:val="161616" w:themeColor="background1" w:themeShade="1A"/>
          <w:sz w:val="22"/>
          <w:szCs w:val="22"/>
          <w:lang w:val="es-ES_tradnl"/>
        </w:rPr>
        <w:t>o</w:t>
      </w:r>
      <w:r w:rsidR="007168C5" w:rsidRPr="00254534">
        <w:rPr>
          <w:rFonts w:ascii="Arial" w:hAnsi="Arial" w:cs="Arial"/>
          <w:color w:val="161616" w:themeColor="background1" w:themeShade="1A"/>
          <w:sz w:val="22"/>
          <w:szCs w:val="22"/>
          <w:lang w:val="es-ES_tradnl"/>
        </w:rPr>
        <w:t xml:space="preserve"> Señor</w:t>
      </w:r>
      <w:r w:rsidR="00AB02BF">
        <w:rPr>
          <w:rFonts w:ascii="Arial" w:hAnsi="Arial" w:cs="Arial"/>
          <w:color w:val="161616" w:themeColor="background1" w:themeShade="1A"/>
          <w:sz w:val="22"/>
          <w:szCs w:val="22"/>
          <w:lang w:val="es-ES_tradnl"/>
        </w:rPr>
        <w:t xml:space="preserve"> </w:t>
      </w:r>
      <w:r w:rsidR="00AF6823">
        <w:rPr>
          <w:rFonts w:ascii="Arial" w:hAnsi="Arial" w:cs="Arial"/>
          <w:color w:val="161616" w:themeColor="background1" w:themeShade="1A"/>
          <w:sz w:val="22"/>
          <w:szCs w:val="22"/>
          <w:lang w:val="es-ES_tradnl"/>
        </w:rPr>
        <w:t>Medina</w:t>
      </w:r>
      <w:r w:rsidR="00D60B9D">
        <w:rPr>
          <w:rFonts w:ascii="Arial" w:hAnsi="Arial" w:cs="Arial"/>
          <w:color w:val="161616" w:themeColor="background1" w:themeShade="1A"/>
          <w:sz w:val="22"/>
          <w:szCs w:val="22"/>
          <w:lang w:val="es-ES_tradnl"/>
        </w:rPr>
        <w:t>:</w:t>
      </w:r>
    </w:p>
    <w:p w14:paraId="59F550C5" w14:textId="02D8355B" w:rsidR="00B32DB2" w:rsidRPr="00254534" w:rsidRDefault="00E54365" w:rsidP="001F5A71">
      <w:pPr>
        <w:spacing w:before="240" w:line="276" w:lineRule="auto"/>
        <w:jc w:val="both"/>
        <w:rPr>
          <w:rFonts w:ascii="Arial" w:hAnsi="Arial" w:cs="Arial"/>
          <w:color w:val="161616" w:themeColor="background1" w:themeShade="1A"/>
          <w:sz w:val="22"/>
          <w:szCs w:val="22"/>
          <w:lang w:val="es-ES_tradnl"/>
        </w:rPr>
      </w:pPr>
      <w:r w:rsidRPr="00254534">
        <w:rPr>
          <w:rFonts w:ascii="Arial" w:hAnsi="Arial" w:cs="Arial"/>
          <w:color w:val="161616" w:themeColor="background1" w:themeShade="1A"/>
          <w:sz w:val="22"/>
          <w:szCs w:val="22"/>
          <w:lang w:val="es-ES_tradnl"/>
        </w:rPr>
        <w:t>En ejercicio de la competencia otorgada por el numeral 8 del artículo 11 y el numeral 5 del artículo 3 del Decreto Ley 4170 de 2011, la Agencia Nacional de Contratación Pública−</w:t>
      </w:r>
      <w:r w:rsidR="005A0C81">
        <w:rPr>
          <w:rFonts w:ascii="Arial" w:hAnsi="Arial" w:cs="Arial"/>
          <w:color w:val="161616" w:themeColor="background1" w:themeShade="1A"/>
          <w:sz w:val="22"/>
          <w:szCs w:val="22"/>
          <w:lang w:val="es-ES_tradnl"/>
        </w:rPr>
        <w:t xml:space="preserve"> </w:t>
      </w:r>
      <w:r w:rsidRPr="00254534">
        <w:rPr>
          <w:rFonts w:ascii="Arial" w:hAnsi="Arial" w:cs="Arial"/>
          <w:color w:val="161616" w:themeColor="background1" w:themeShade="1A"/>
          <w:sz w:val="22"/>
          <w:szCs w:val="22"/>
          <w:lang w:val="es-ES_tradnl"/>
        </w:rPr>
        <w:t xml:space="preserve">Colombia Compra Eficiente responde su consulta </w:t>
      </w:r>
      <w:r w:rsidR="00584D9E" w:rsidRPr="00254534">
        <w:rPr>
          <w:rFonts w:ascii="Arial" w:hAnsi="Arial" w:cs="Arial"/>
          <w:color w:val="161616" w:themeColor="background1" w:themeShade="1A"/>
          <w:sz w:val="22"/>
          <w:szCs w:val="22"/>
          <w:lang w:val="es-ES_tradnl"/>
        </w:rPr>
        <w:t xml:space="preserve">remitida el </w:t>
      </w:r>
      <w:r w:rsidR="00EA2015" w:rsidRPr="00254534">
        <w:rPr>
          <w:rFonts w:ascii="Arial" w:hAnsi="Arial" w:cs="Arial"/>
          <w:color w:val="161616" w:themeColor="background1" w:themeShade="1A"/>
          <w:sz w:val="22"/>
          <w:szCs w:val="22"/>
          <w:lang w:val="es-ES_tradnl"/>
        </w:rPr>
        <w:t>2</w:t>
      </w:r>
      <w:r w:rsidR="00AF6823">
        <w:rPr>
          <w:rFonts w:ascii="Arial" w:hAnsi="Arial" w:cs="Arial"/>
          <w:color w:val="161616" w:themeColor="background1" w:themeShade="1A"/>
          <w:sz w:val="22"/>
          <w:szCs w:val="22"/>
          <w:lang w:val="es-ES_tradnl"/>
        </w:rPr>
        <w:t>6</w:t>
      </w:r>
      <w:r w:rsidR="00EA2015" w:rsidRPr="00254534">
        <w:rPr>
          <w:rFonts w:ascii="Arial" w:hAnsi="Arial" w:cs="Arial"/>
          <w:color w:val="161616" w:themeColor="background1" w:themeShade="1A"/>
          <w:sz w:val="22"/>
          <w:szCs w:val="22"/>
          <w:lang w:val="es-ES_tradnl"/>
        </w:rPr>
        <w:t xml:space="preserve"> de </w:t>
      </w:r>
      <w:r w:rsidR="00AB02BF">
        <w:rPr>
          <w:rFonts w:ascii="Arial" w:hAnsi="Arial" w:cs="Arial"/>
          <w:color w:val="161616" w:themeColor="background1" w:themeShade="1A"/>
          <w:sz w:val="22"/>
          <w:szCs w:val="22"/>
          <w:lang w:val="es-ES_tradnl"/>
        </w:rPr>
        <w:t xml:space="preserve">abril </w:t>
      </w:r>
      <w:r w:rsidR="00EA2015" w:rsidRPr="00254534">
        <w:rPr>
          <w:rFonts w:ascii="Arial" w:hAnsi="Arial" w:cs="Arial"/>
          <w:color w:val="161616" w:themeColor="background1" w:themeShade="1A"/>
          <w:sz w:val="22"/>
          <w:szCs w:val="22"/>
          <w:lang w:val="es-ES_tradnl"/>
        </w:rPr>
        <w:t>de 2022</w:t>
      </w:r>
      <w:r w:rsidR="002E257B" w:rsidRPr="00254534">
        <w:rPr>
          <w:rFonts w:ascii="Arial" w:hAnsi="Arial" w:cs="Arial"/>
          <w:color w:val="161616" w:themeColor="background1" w:themeShade="1A"/>
          <w:sz w:val="22"/>
          <w:szCs w:val="22"/>
          <w:lang w:val="es-ES_tradnl"/>
        </w:rPr>
        <w:t xml:space="preserve">. </w:t>
      </w:r>
    </w:p>
    <w:p w14:paraId="4CDB27A1" w14:textId="23AF4B73" w:rsidR="00FB5E3B" w:rsidRPr="00254534" w:rsidRDefault="00E54365" w:rsidP="001F5A71">
      <w:pPr>
        <w:spacing w:before="240" w:line="276" w:lineRule="auto"/>
        <w:rPr>
          <w:rFonts w:ascii="Arial" w:hAnsi="Arial" w:cs="Arial"/>
          <w:b/>
          <w:color w:val="161616" w:themeColor="background1" w:themeShade="1A"/>
          <w:sz w:val="22"/>
          <w:szCs w:val="22"/>
          <w:lang w:val="es-ES_tradnl"/>
        </w:rPr>
      </w:pPr>
      <w:r w:rsidRPr="00254534">
        <w:rPr>
          <w:rFonts w:ascii="Arial" w:hAnsi="Arial" w:cs="Arial"/>
          <w:b/>
          <w:color w:val="161616" w:themeColor="background1" w:themeShade="1A"/>
          <w:sz w:val="22"/>
          <w:szCs w:val="22"/>
          <w:lang w:val="es-ES_tradnl"/>
        </w:rPr>
        <w:t xml:space="preserve">1. Problema planteado </w:t>
      </w:r>
    </w:p>
    <w:p w14:paraId="14D7785A" w14:textId="52C62B9B" w:rsidR="00C76212" w:rsidRPr="00254534" w:rsidRDefault="00FB5E3B" w:rsidP="001F5A71">
      <w:pPr>
        <w:spacing w:before="240" w:line="276" w:lineRule="auto"/>
        <w:jc w:val="both"/>
        <w:rPr>
          <w:rFonts w:ascii="Arial" w:hAnsi="Arial" w:cs="Arial"/>
          <w:color w:val="161616" w:themeColor="background1" w:themeShade="1A"/>
          <w:sz w:val="22"/>
          <w:szCs w:val="22"/>
          <w:lang w:val="es-ES_tradnl"/>
        </w:rPr>
      </w:pPr>
      <w:r w:rsidRPr="00254534">
        <w:rPr>
          <w:rFonts w:ascii="Arial" w:hAnsi="Arial" w:cs="Arial"/>
          <w:color w:val="161616" w:themeColor="background1" w:themeShade="1A"/>
          <w:sz w:val="22"/>
          <w:szCs w:val="22"/>
          <w:lang w:val="es-ES_tradnl"/>
        </w:rPr>
        <w:t xml:space="preserve">Usted </w:t>
      </w:r>
      <w:r w:rsidR="00EF64D8" w:rsidRPr="00254534">
        <w:rPr>
          <w:rFonts w:ascii="Arial" w:hAnsi="Arial" w:cs="Arial"/>
          <w:color w:val="161616" w:themeColor="background1" w:themeShade="1A"/>
          <w:sz w:val="22"/>
          <w:szCs w:val="22"/>
          <w:lang w:val="es-ES_tradnl"/>
        </w:rPr>
        <w:t>formula</w:t>
      </w:r>
      <w:r w:rsidRPr="00254534">
        <w:rPr>
          <w:rFonts w:ascii="Arial" w:hAnsi="Arial" w:cs="Arial"/>
          <w:color w:val="161616" w:themeColor="background1" w:themeShade="1A"/>
          <w:sz w:val="22"/>
          <w:szCs w:val="22"/>
          <w:lang w:val="es-ES_tradnl"/>
        </w:rPr>
        <w:t xml:space="preserve"> la siguiente consulta</w:t>
      </w:r>
      <w:r w:rsidR="00A74544" w:rsidRPr="00254534">
        <w:rPr>
          <w:rFonts w:ascii="Arial" w:hAnsi="Arial" w:cs="Arial"/>
          <w:color w:val="161616" w:themeColor="background1" w:themeShade="1A"/>
          <w:sz w:val="22"/>
          <w:szCs w:val="22"/>
          <w:lang w:val="es-ES_tradnl"/>
        </w:rPr>
        <w:t>:</w:t>
      </w:r>
      <w:r w:rsidR="00880D11" w:rsidRPr="00254534">
        <w:rPr>
          <w:rFonts w:ascii="Arial" w:hAnsi="Arial" w:cs="Arial"/>
          <w:color w:val="161616" w:themeColor="background1" w:themeShade="1A"/>
          <w:sz w:val="22"/>
          <w:szCs w:val="22"/>
          <w:lang w:val="es-ES_tradnl"/>
        </w:rPr>
        <w:t xml:space="preserve"> </w:t>
      </w:r>
    </w:p>
    <w:p w14:paraId="587771D0" w14:textId="77777777" w:rsidR="00960A64" w:rsidRPr="00960A64" w:rsidRDefault="00960A64" w:rsidP="001F5A71">
      <w:pPr>
        <w:spacing w:before="240" w:line="276" w:lineRule="auto"/>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 xml:space="preserve">«En relación con la respuesta a la petición No. P20211214011503 que originó el concepto C 727 de 2021, y respecto de la claridad que se hace frente a la posibilidad que existe para los proponentes nacionales obligados a registrarse en el RUP de inscribir contratos de tracto sucesivo en ejecución, solicito </w:t>
      </w:r>
      <w:r w:rsidRPr="00960A64">
        <w:rPr>
          <w:rFonts w:ascii="Arial" w:hAnsi="Arial" w:cs="Arial"/>
          <w:color w:val="161616" w:themeColor="background1" w:themeShade="1A"/>
          <w:sz w:val="21"/>
          <w:szCs w:val="21"/>
          <w:lang w:val="es-ES_tradnl"/>
        </w:rPr>
        <w:lastRenderedPageBreak/>
        <w:t>amablemente se complemente el concepto dando respuesta a los siguientes interrogantes:</w:t>
      </w:r>
    </w:p>
    <w:p w14:paraId="77E9F59E" w14:textId="339675ED" w:rsidR="00960A64" w:rsidRPr="00960A64" w:rsidRDefault="00960A64" w:rsidP="001F5A71">
      <w:pPr>
        <w:spacing w:before="240" w:line="276" w:lineRule="auto"/>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1.</w:t>
      </w:r>
      <w:r>
        <w:rPr>
          <w:rFonts w:ascii="Arial" w:hAnsi="Arial" w:cs="Arial"/>
          <w:color w:val="161616" w:themeColor="background1" w:themeShade="1A"/>
          <w:sz w:val="21"/>
          <w:szCs w:val="21"/>
          <w:lang w:val="es-ES_tradnl"/>
        </w:rPr>
        <w:t xml:space="preserve"> </w:t>
      </w:r>
      <w:r w:rsidRPr="00960A64">
        <w:rPr>
          <w:rFonts w:ascii="Arial" w:hAnsi="Arial" w:cs="Arial"/>
          <w:color w:val="161616" w:themeColor="background1" w:themeShade="1A"/>
          <w:sz w:val="21"/>
          <w:szCs w:val="21"/>
          <w:lang w:val="es-ES_tradnl"/>
        </w:rPr>
        <w:t>¿Para el caso de proponentes nacionales obligados a inscribirse en el RUP, ¿le es dable a las entidades estatales que adelantan concursos de méritos, solicitar como experiencia contratos en ejecución sin exigir que los mismos estén registrados en el Registro Único de Proponentes?</w:t>
      </w:r>
    </w:p>
    <w:p w14:paraId="6580B498" w14:textId="05F75E32" w:rsidR="00960A64" w:rsidRPr="00960A64" w:rsidRDefault="00960A64" w:rsidP="001F5A71">
      <w:pPr>
        <w:spacing w:before="240" w:line="276" w:lineRule="auto"/>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2.</w:t>
      </w:r>
      <w:r>
        <w:rPr>
          <w:rFonts w:ascii="Arial" w:hAnsi="Arial" w:cs="Arial"/>
          <w:color w:val="161616" w:themeColor="background1" w:themeShade="1A"/>
          <w:sz w:val="21"/>
          <w:szCs w:val="21"/>
          <w:lang w:val="es-ES_tradnl"/>
        </w:rPr>
        <w:t xml:space="preserve"> </w:t>
      </w:r>
      <w:r w:rsidRPr="00960A64">
        <w:rPr>
          <w:rFonts w:ascii="Arial" w:hAnsi="Arial" w:cs="Arial"/>
          <w:color w:val="161616" w:themeColor="background1" w:themeShade="1A"/>
          <w:sz w:val="21"/>
          <w:szCs w:val="21"/>
          <w:lang w:val="es-ES_tradnl"/>
        </w:rPr>
        <w:t>¿Cualquier experiencia que se presente en un proceso no exento de RUP por un proponente obligado a tener el registro, sea esta en ejecución (tracto sucesivo) o ejecutada y liquidada, debe registrarse en el RUP para que pueda ser considera y evaluada? O ¿es este un requisito opcional?</w:t>
      </w:r>
    </w:p>
    <w:p w14:paraId="159D1159" w14:textId="64206C13" w:rsidR="00960A64" w:rsidRPr="00960A64" w:rsidRDefault="00960A64" w:rsidP="001F5A71">
      <w:pPr>
        <w:spacing w:before="240" w:line="276" w:lineRule="auto"/>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3.</w:t>
      </w:r>
      <w:r>
        <w:rPr>
          <w:rFonts w:ascii="Arial" w:hAnsi="Arial" w:cs="Arial"/>
          <w:color w:val="161616" w:themeColor="background1" w:themeShade="1A"/>
          <w:sz w:val="21"/>
          <w:szCs w:val="21"/>
          <w:lang w:val="es-ES_tradnl"/>
        </w:rPr>
        <w:t xml:space="preserve"> </w:t>
      </w:r>
      <w:r w:rsidRPr="00960A64">
        <w:rPr>
          <w:rFonts w:ascii="Arial" w:hAnsi="Arial" w:cs="Arial"/>
          <w:color w:val="161616" w:themeColor="background1" w:themeShade="1A"/>
          <w:sz w:val="21"/>
          <w:szCs w:val="21"/>
          <w:lang w:val="es-ES_tradnl"/>
        </w:rPr>
        <w:t>¿Puede el pliego de condiciones contravenir el artículo 6 de Ley 1150 de 2007, en el sentido de obviar la exigencia de inscripción en el RUP para el caso de contratos en ejecución de tracto sucesivo?</w:t>
      </w:r>
    </w:p>
    <w:p w14:paraId="7D62F9F5" w14:textId="54A490B7" w:rsidR="00960A64" w:rsidRDefault="00960A64" w:rsidP="001F5A71">
      <w:pPr>
        <w:spacing w:before="240" w:line="276" w:lineRule="auto"/>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4.¿Están facultadas las entidades estatales en los procesos de contratación para exigir directamente, en lugar de la inscripción de la experiencia en el RUP, documentos complementarios que son exigibles por las cámaras de comercio en el proceso de inscripción? De ser así, ¿pueden reemplazar al registro en el RUP? ¿son considerados esos documentos plena prueba de la información en ellos contenida?»</w:t>
      </w:r>
      <w:r w:rsidR="0055786B">
        <w:rPr>
          <w:rFonts w:ascii="Arial" w:hAnsi="Arial" w:cs="Arial"/>
          <w:color w:val="161616" w:themeColor="background1" w:themeShade="1A"/>
          <w:sz w:val="21"/>
          <w:szCs w:val="21"/>
          <w:lang w:val="es-ES_tradnl"/>
        </w:rPr>
        <w:t>.</w:t>
      </w:r>
    </w:p>
    <w:p w14:paraId="48509532" w14:textId="77777777" w:rsidR="0055786B" w:rsidRDefault="0055786B" w:rsidP="009033CE">
      <w:pPr>
        <w:spacing w:line="276" w:lineRule="auto"/>
        <w:ind w:left="567" w:right="786"/>
        <w:jc w:val="both"/>
        <w:rPr>
          <w:rFonts w:ascii="Arial" w:hAnsi="Arial" w:cs="Arial"/>
          <w:color w:val="161616" w:themeColor="background1" w:themeShade="1A"/>
          <w:sz w:val="21"/>
          <w:szCs w:val="21"/>
          <w:lang w:val="es-ES_tradnl"/>
        </w:rPr>
      </w:pPr>
    </w:p>
    <w:p w14:paraId="14889E19" w14:textId="2B4B512E" w:rsidR="00960A64" w:rsidRPr="00310BF0" w:rsidRDefault="00E54365" w:rsidP="009033CE">
      <w:pPr>
        <w:spacing w:line="276" w:lineRule="auto"/>
        <w:rPr>
          <w:rFonts w:ascii="Arial" w:hAnsi="Arial" w:cs="Arial"/>
          <w:b/>
          <w:color w:val="161616" w:themeColor="background1" w:themeShade="1A"/>
          <w:sz w:val="22"/>
          <w:szCs w:val="22"/>
          <w:lang w:val="es-ES_tradnl"/>
        </w:rPr>
      </w:pPr>
      <w:r w:rsidRPr="00254534">
        <w:rPr>
          <w:rFonts w:ascii="Arial" w:hAnsi="Arial" w:cs="Arial"/>
          <w:b/>
          <w:color w:val="161616" w:themeColor="background1" w:themeShade="1A"/>
          <w:sz w:val="22"/>
          <w:szCs w:val="22"/>
          <w:lang w:val="es-ES_tradnl"/>
        </w:rPr>
        <w:t xml:space="preserve">2. Consideraciones </w:t>
      </w:r>
    </w:p>
    <w:p w14:paraId="1555B975" w14:textId="77777777" w:rsidR="0055786B" w:rsidRPr="00254534" w:rsidRDefault="0055786B" w:rsidP="009033CE">
      <w:pPr>
        <w:spacing w:line="276" w:lineRule="auto"/>
        <w:jc w:val="both"/>
        <w:rPr>
          <w:rFonts w:ascii="Arial" w:hAnsi="Arial" w:cs="Arial"/>
          <w:bCs/>
          <w:color w:val="161616" w:themeColor="background1" w:themeShade="1A"/>
          <w:sz w:val="22"/>
          <w:szCs w:val="22"/>
          <w:lang w:val="es-ES"/>
        </w:rPr>
      </w:pPr>
    </w:p>
    <w:p w14:paraId="27CE3FD7" w14:textId="3C0047D4" w:rsidR="00B31293" w:rsidRPr="00B31293" w:rsidRDefault="00B31293" w:rsidP="009033CE">
      <w:pPr>
        <w:spacing w:line="276" w:lineRule="auto"/>
        <w:jc w:val="both"/>
        <w:rPr>
          <w:rFonts w:ascii="Arial" w:hAnsi="Arial" w:cs="Arial"/>
          <w:bCs/>
          <w:color w:val="161616" w:themeColor="background1" w:themeShade="1A"/>
          <w:sz w:val="22"/>
          <w:szCs w:val="22"/>
        </w:rPr>
      </w:pPr>
      <w:r w:rsidRPr="00B31293">
        <w:rPr>
          <w:rFonts w:ascii="Arial" w:hAnsi="Arial" w:cs="Arial"/>
          <w:bCs/>
          <w:color w:val="161616" w:themeColor="background1" w:themeShade="1A"/>
          <w:sz w:val="22"/>
          <w:szCs w:val="22"/>
        </w:rPr>
        <w:t xml:space="preserve">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w:t>
      </w:r>
      <w:r w:rsidRPr="00341683">
        <w:rPr>
          <w:rFonts w:ascii="Arial" w:hAnsi="Arial" w:cs="Arial"/>
          <w:bCs/>
          <w:color w:val="161616" w:themeColor="background1" w:themeShade="1A"/>
          <w:sz w:val="22"/>
          <w:szCs w:val="22"/>
        </w:rPr>
        <w:t>del 2021, C-140 del 9 de abril del 2021, C-316 y C-318 del 29 de junio de 2021, C-474 del 6 de septiembre de 2021, C-441 del 13 de octubre de 2021</w:t>
      </w:r>
      <w:r w:rsidR="000D6CD9" w:rsidRPr="00341683">
        <w:rPr>
          <w:rFonts w:ascii="Arial" w:hAnsi="Arial" w:cs="Arial"/>
          <w:bCs/>
          <w:color w:val="161616" w:themeColor="background1" w:themeShade="1A"/>
          <w:sz w:val="22"/>
          <w:szCs w:val="22"/>
        </w:rPr>
        <w:t xml:space="preserve">, </w:t>
      </w:r>
      <w:r w:rsidRPr="00341683">
        <w:rPr>
          <w:rFonts w:ascii="Arial" w:hAnsi="Arial" w:cs="Arial"/>
          <w:bCs/>
          <w:color w:val="161616" w:themeColor="background1" w:themeShade="1A"/>
          <w:sz w:val="22"/>
          <w:szCs w:val="22"/>
        </w:rPr>
        <w:t>C-589 del 19 de octubre de 2021</w:t>
      </w:r>
      <w:r w:rsidR="00BB30DD" w:rsidRPr="00341683">
        <w:rPr>
          <w:rFonts w:ascii="Arial" w:hAnsi="Arial" w:cs="Arial"/>
          <w:bCs/>
          <w:color w:val="161616" w:themeColor="background1" w:themeShade="1A"/>
          <w:sz w:val="22"/>
          <w:szCs w:val="22"/>
        </w:rPr>
        <w:t>,</w:t>
      </w:r>
      <w:r w:rsidR="000D6CD9" w:rsidRPr="00341683">
        <w:rPr>
          <w:rFonts w:ascii="Arial" w:hAnsi="Arial" w:cs="Arial"/>
          <w:bCs/>
          <w:color w:val="161616" w:themeColor="background1" w:themeShade="1A"/>
          <w:sz w:val="22"/>
          <w:szCs w:val="22"/>
        </w:rPr>
        <w:t xml:space="preserve"> C-727 de</w:t>
      </w:r>
      <w:r w:rsidR="009958B5" w:rsidRPr="00341683">
        <w:rPr>
          <w:rFonts w:ascii="Arial" w:hAnsi="Arial" w:cs="Arial"/>
          <w:bCs/>
          <w:color w:val="161616" w:themeColor="background1" w:themeShade="1A"/>
          <w:sz w:val="22"/>
          <w:szCs w:val="22"/>
        </w:rPr>
        <w:t>l 2</w:t>
      </w:r>
      <w:r w:rsidR="006C068F" w:rsidRPr="00341683">
        <w:rPr>
          <w:rFonts w:ascii="Arial" w:hAnsi="Arial" w:cs="Arial"/>
          <w:bCs/>
          <w:color w:val="161616" w:themeColor="background1" w:themeShade="1A"/>
          <w:sz w:val="22"/>
          <w:szCs w:val="22"/>
        </w:rPr>
        <w:t>6</w:t>
      </w:r>
      <w:r w:rsidR="009958B5" w:rsidRPr="00341683">
        <w:rPr>
          <w:rFonts w:ascii="Arial" w:hAnsi="Arial" w:cs="Arial"/>
          <w:bCs/>
          <w:color w:val="161616" w:themeColor="background1" w:themeShade="1A"/>
          <w:sz w:val="22"/>
          <w:szCs w:val="22"/>
        </w:rPr>
        <w:t xml:space="preserve"> de enero de</w:t>
      </w:r>
      <w:r w:rsidR="000D6CD9" w:rsidRPr="00341683">
        <w:rPr>
          <w:rFonts w:ascii="Arial" w:hAnsi="Arial" w:cs="Arial"/>
          <w:bCs/>
          <w:color w:val="161616" w:themeColor="background1" w:themeShade="1A"/>
          <w:sz w:val="22"/>
          <w:szCs w:val="22"/>
        </w:rPr>
        <w:t xml:space="preserve"> 202</w:t>
      </w:r>
      <w:r w:rsidR="009958B5" w:rsidRPr="00341683">
        <w:rPr>
          <w:rFonts w:ascii="Arial" w:hAnsi="Arial" w:cs="Arial"/>
          <w:bCs/>
          <w:color w:val="161616" w:themeColor="background1" w:themeShade="1A"/>
          <w:sz w:val="22"/>
          <w:szCs w:val="22"/>
        </w:rPr>
        <w:t>2</w:t>
      </w:r>
      <w:r w:rsidR="00BB30DD" w:rsidRPr="00341683">
        <w:rPr>
          <w:rFonts w:ascii="Arial" w:hAnsi="Arial" w:cs="Arial"/>
          <w:bCs/>
          <w:color w:val="161616" w:themeColor="background1" w:themeShade="1A"/>
          <w:sz w:val="22"/>
          <w:szCs w:val="22"/>
        </w:rPr>
        <w:t xml:space="preserve"> y C-034 del 2 de marzo de 2022</w:t>
      </w:r>
      <w:r w:rsidR="000D6CD9" w:rsidRPr="00341683">
        <w:rPr>
          <w:rFonts w:ascii="Arial" w:hAnsi="Arial" w:cs="Arial"/>
          <w:bCs/>
          <w:color w:val="161616" w:themeColor="background1" w:themeShade="1A"/>
          <w:sz w:val="22"/>
          <w:szCs w:val="22"/>
        </w:rPr>
        <w:t>, s</w:t>
      </w:r>
      <w:r w:rsidRPr="00341683">
        <w:rPr>
          <w:rFonts w:ascii="Arial" w:hAnsi="Arial" w:cs="Arial"/>
          <w:bCs/>
          <w:color w:val="161616" w:themeColor="background1" w:themeShade="1A"/>
          <w:sz w:val="22"/>
          <w:szCs w:val="22"/>
        </w:rPr>
        <w:t>e pronunció en términos generales sobre la acreditación de la experiencia en los procedimientos de selección de contratistas. De igual forma, en la respuesta a la consulta 4201713000001815 del 21 de abril de 2017, esta Agencia se pronunció sobre la posibilidad de registrar la experiencia de contratos en ejecución en el RUP. En lo pertinente, algunas consideraciones realizadas en los conceptos mencionados se reiteran a continuación</w:t>
      </w:r>
      <w:r w:rsidRPr="00B31293">
        <w:rPr>
          <w:rFonts w:ascii="Arial" w:hAnsi="Arial" w:cs="Arial"/>
          <w:bCs/>
          <w:color w:val="161616" w:themeColor="background1" w:themeShade="1A"/>
          <w:sz w:val="22"/>
          <w:szCs w:val="22"/>
        </w:rPr>
        <w:t>.</w:t>
      </w:r>
    </w:p>
    <w:p w14:paraId="380F8683" w14:textId="77777777" w:rsidR="00AB316F" w:rsidRPr="00AB316F" w:rsidRDefault="00CB3E91" w:rsidP="001F5A71">
      <w:pPr>
        <w:spacing w:before="240" w:line="276" w:lineRule="auto"/>
        <w:jc w:val="both"/>
        <w:rPr>
          <w:rFonts w:ascii="Arial" w:eastAsia="Calibri" w:hAnsi="Arial" w:cs="Arial"/>
          <w:b/>
          <w:bCs/>
          <w:sz w:val="22"/>
          <w:szCs w:val="22"/>
        </w:rPr>
      </w:pPr>
      <w:r w:rsidRPr="00254534">
        <w:rPr>
          <w:rFonts w:ascii="Arial" w:eastAsia="Calibri" w:hAnsi="Arial" w:cs="Arial"/>
          <w:b/>
          <w:bCs/>
          <w:sz w:val="22"/>
          <w:szCs w:val="22"/>
        </w:rPr>
        <w:lastRenderedPageBreak/>
        <w:t xml:space="preserve">2.1. </w:t>
      </w:r>
      <w:r w:rsidR="00AB316F" w:rsidRPr="00AB316F">
        <w:rPr>
          <w:rFonts w:ascii="Arial" w:eastAsia="Calibri" w:hAnsi="Arial" w:cs="Arial"/>
          <w:b/>
          <w:bCs/>
          <w:sz w:val="22"/>
          <w:szCs w:val="22"/>
        </w:rPr>
        <w:t>Obligatoriedad del Registro Único de Proponentes – RUP para las personas naturales o jurídicas que aspiren a celebrar contratos con las entidades estatales y su contenido</w:t>
      </w:r>
    </w:p>
    <w:p w14:paraId="562F0FE2" w14:textId="77777777" w:rsidR="00AB316F" w:rsidRPr="00AB316F" w:rsidRDefault="00AB316F" w:rsidP="001F5A71">
      <w:pPr>
        <w:spacing w:before="240" w:line="276" w:lineRule="auto"/>
        <w:jc w:val="both"/>
        <w:rPr>
          <w:rFonts w:ascii="Arial" w:eastAsia="Calibri" w:hAnsi="Arial" w:cs="Arial"/>
          <w:sz w:val="22"/>
          <w:szCs w:val="22"/>
        </w:rPr>
      </w:pPr>
      <w:r w:rsidRPr="00AB316F">
        <w:rPr>
          <w:rFonts w:ascii="Arial" w:eastAsia="Calibri" w:hAnsi="Arial" w:cs="Arial"/>
          <w:sz w:val="22"/>
          <w:szCs w:val="22"/>
        </w:rPr>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66813847" w14:textId="764EED4D" w:rsidR="00AB316F" w:rsidRDefault="00AB316F" w:rsidP="001F5A71">
      <w:pPr>
        <w:spacing w:before="240" w:line="276" w:lineRule="auto"/>
        <w:ind w:firstLine="708"/>
        <w:jc w:val="both"/>
        <w:rPr>
          <w:rFonts w:ascii="Arial" w:eastAsia="Calibri" w:hAnsi="Arial" w:cs="Arial"/>
          <w:sz w:val="22"/>
          <w:szCs w:val="22"/>
        </w:rPr>
      </w:pPr>
      <w:r w:rsidRPr="00AB316F">
        <w:rPr>
          <w:rFonts w:ascii="Arial" w:eastAsia="Calibri" w:hAnsi="Arial" w:cs="Arial"/>
          <w:sz w:val="22"/>
          <w:szCs w:val="22"/>
        </w:rPr>
        <w:t>La Ley 1150 de 2007 –numeral 6.1 del artículo 6–,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657008A7" w14:textId="676707DE" w:rsidR="00E50FC5" w:rsidRDefault="00170EF7" w:rsidP="007929FD">
      <w:pPr>
        <w:spacing w:before="240" w:line="276" w:lineRule="auto"/>
        <w:ind w:firstLine="708"/>
        <w:jc w:val="both"/>
        <w:rPr>
          <w:rFonts w:ascii="Arial" w:hAnsi="Arial" w:cs="Arial"/>
          <w:sz w:val="22"/>
          <w:szCs w:val="22"/>
          <w:shd w:val="clear" w:color="auto" w:fill="FFFFFF"/>
        </w:rPr>
      </w:pPr>
      <w:r>
        <w:rPr>
          <w:rFonts w:ascii="Arial" w:eastAsia="Calibri" w:hAnsi="Arial" w:cs="Arial"/>
          <w:sz w:val="22"/>
          <w:szCs w:val="22"/>
        </w:rPr>
        <w:t>Al respecto, la Corte Constitucional</w:t>
      </w:r>
      <w:r w:rsidR="000D2540">
        <w:rPr>
          <w:rStyle w:val="Refdenotaalpie"/>
          <w:rFonts w:ascii="Arial" w:eastAsia="Calibri" w:hAnsi="Arial" w:cs="Arial"/>
          <w:sz w:val="22"/>
          <w:szCs w:val="22"/>
        </w:rPr>
        <w:footnoteReference w:id="1"/>
      </w:r>
      <w:r>
        <w:rPr>
          <w:rFonts w:ascii="Arial" w:eastAsia="Calibri" w:hAnsi="Arial" w:cs="Arial"/>
          <w:sz w:val="22"/>
          <w:szCs w:val="22"/>
        </w:rPr>
        <w:t xml:space="preserve"> </w:t>
      </w:r>
      <w:r w:rsidR="00886A87">
        <w:rPr>
          <w:rFonts w:ascii="Arial" w:eastAsia="Calibri" w:hAnsi="Arial" w:cs="Arial"/>
          <w:sz w:val="22"/>
          <w:szCs w:val="22"/>
        </w:rPr>
        <w:t>precisó que e</w:t>
      </w:r>
      <w:r w:rsidR="00886A87" w:rsidRPr="00886A87">
        <w:rPr>
          <w:rFonts w:ascii="Arial" w:eastAsia="Calibri" w:hAnsi="Arial" w:cs="Arial"/>
          <w:sz w:val="22"/>
          <w:szCs w:val="22"/>
        </w:rPr>
        <w:t>l legislador descentralizó la función administrativa de llevar el Registro Único de Proponentes radicándola en cabeza de las Cámaras de Comercio</w:t>
      </w:r>
      <w:r w:rsidR="00474399">
        <w:rPr>
          <w:rFonts w:ascii="Arial" w:eastAsia="Calibri" w:hAnsi="Arial" w:cs="Arial"/>
          <w:sz w:val="22"/>
          <w:szCs w:val="22"/>
        </w:rPr>
        <w:t>. D</w:t>
      </w:r>
      <w:r w:rsidR="002C7D49">
        <w:rPr>
          <w:rFonts w:ascii="Arial" w:eastAsia="Calibri" w:hAnsi="Arial" w:cs="Arial"/>
          <w:sz w:val="22"/>
          <w:szCs w:val="22"/>
        </w:rPr>
        <w:t xml:space="preserve">ichas </w:t>
      </w:r>
      <w:r w:rsidR="00886A87" w:rsidRPr="00886A87">
        <w:rPr>
          <w:rFonts w:ascii="Arial" w:eastAsia="Calibri" w:hAnsi="Arial" w:cs="Arial"/>
          <w:sz w:val="22"/>
          <w:szCs w:val="22"/>
        </w:rPr>
        <w:t xml:space="preserve">entidades </w:t>
      </w:r>
      <w:r w:rsidR="002C7D49">
        <w:rPr>
          <w:rFonts w:ascii="Arial" w:eastAsia="Calibri" w:hAnsi="Arial" w:cs="Arial"/>
          <w:sz w:val="22"/>
          <w:szCs w:val="22"/>
        </w:rPr>
        <w:t xml:space="preserve">deben </w:t>
      </w:r>
      <w:r w:rsidR="00886A87" w:rsidRPr="00886A87">
        <w:rPr>
          <w:rFonts w:ascii="Arial" w:eastAsia="Calibri" w:hAnsi="Arial" w:cs="Arial"/>
          <w:sz w:val="22"/>
          <w:szCs w:val="22"/>
        </w:rPr>
        <w:t>ejercer esta actividad atendiendo a los principios establecidos en la C</w:t>
      </w:r>
      <w:r w:rsidR="002C7D49">
        <w:rPr>
          <w:rFonts w:ascii="Arial" w:eastAsia="Calibri" w:hAnsi="Arial" w:cs="Arial"/>
          <w:sz w:val="22"/>
          <w:szCs w:val="22"/>
        </w:rPr>
        <w:t>onstitución Política</w:t>
      </w:r>
      <w:r w:rsidR="00886A87" w:rsidRPr="00886A87">
        <w:rPr>
          <w:rFonts w:ascii="Arial" w:eastAsia="Calibri" w:hAnsi="Arial" w:cs="Arial"/>
          <w:sz w:val="22"/>
          <w:szCs w:val="22"/>
        </w:rPr>
        <w:t>, particularmente a los del artículo 209 superior, concordantes con lo dispuesto en la ley 80 de 1993 y en los artículos 3º de la Ley 489 de 1998 y 13 de la Ley 1447 de 2011 (código de procedimiento administrativo y de lo contencioso administrativo).</w:t>
      </w:r>
      <w:r w:rsidR="00886A87">
        <w:rPr>
          <w:rFonts w:ascii="Arial" w:eastAsia="Calibri" w:hAnsi="Arial" w:cs="Arial"/>
          <w:sz w:val="22"/>
          <w:szCs w:val="22"/>
        </w:rPr>
        <w:t xml:space="preserve"> </w:t>
      </w:r>
      <w:r w:rsidR="00E50FC5">
        <w:rPr>
          <w:rFonts w:ascii="Arial" w:hAnsi="Arial" w:cs="Arial"/>
          <w:sz w:val="22"/>
          <w:szCs w:val="22"/>
          <w:shd w:val="clear" w:color="auto" w:fill="FFFFFF"/>
        </w:rPr>
        <w:t>En tal sentido la Corte señaló lo respectivo a la función registral de las Cámaras de Comercio y la confiabilidad de la información en él contenida de la siguiente manera:</w:t>
      </w:r>
    </w:p>
    <w:p w14:paraId="59FA418E" w14:textId="52857897" w:rsidR="0082379B" w:rsidRPr="001459F7" w:rsidRDefault="00A266A2" w:rsidP="001459F7">
      <w:pPr>
        <w:spacing w:before="240"/>
        <w:ind w:left="709" w:right="786"/>
        <w:jc w:val="both"/>
        <w:rPr>
          <w:rFonts w:ascii="Arial" w:hAnsi="Arial" w:cs="Arial"/>
          <w:sz w:val="21"/>
          <w:szCs w:val="21"/>
          <w:shd w:val="clear" w:color="auto" w:fill="FFFFFF"/>
        </w:rPr>
      </w:pPr>
      <w:r w:rsidRPr="001459F7">
        <w:rPr>
          <w:rFonts w:ascii="Arial" w:hAnsi="Arial" w:cs="Arial"/>
          <w:sz w:val="21"/>
          <w:szCs w:val="21"/>
          <w:shd w:val="clear" w:color="auto" w:fill="FFFFFF"/>
        </w:rPr>
        <w:t>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ánimo de lucro una herramienta confiable de información unificada útil en el campo nacional y en el internacional. En ejercicio de la función registral asignada por la ley a las Cámaras de Comercio estas administran el Registro Único de proponente -</w:t>
      </w:r>
      <w:r w:rsidRPr="001459F7">
        <w:rPr>
          <w:rFonts w:ascii="Arial" w:hAnsi="Arial" w:cs="Arial"/>
          <w:sz w:val="21"/>
          <w:szCs w:val="21"/>
          <w:shd w:val="clear" w:color="auto" w:fill="FFFFFF"/>
        </w:rPr>
        <w:lastRenderedPageBreak/>
        <w:t xml:space="preserve">RUP, como también regulan los procedimientos a aplicar para los actos de registro, clasificación y calificación de los mismos, recursos que se pueden interponer en contra de tales actos, derechos de las personas naturales y jurídicas inscritas, entre varias materias propias de esta actividad. En suma, las Cámaras de Comercio, mediante delegación de funciones tienen a su cargo la administración del RUP o Registro Único de Proponentes. Para 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(ii) simplificar la tarea de los contratistas en sus trámites respecto de la administración, haciendo que con la sola inscripción en la Cámara de Comercio del domicilio del proponente el interesado quede válidamente registrado ante todas las entidades del país, y (iii)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con la información y el trámite propio de la inscripción en el RUP, procederá a cancelar la inscripción en el registro quedando el proponente inhabilitado para contratar con las entidades estatales por el término de 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con sus actos dolosos defraude la confianza considerada como elemento fundamental de las relaciones contractuales con el Estado. </w:t>
      </w:r>
    </w:p>
    <w:p w14:paraId="19B7D1A3" w14:textId="58578537" w:rsidR="00AB316F" w:rsidRPr="00AB316F" w:rsidRDefault="001459F7" w:rsidP="00474399">
      <w:pPr>
        <w:spacing w:before="240" w:line="276" w:lineRule="auto"/>
        <w:ind w:firstLine="708"/>
        <w:jc w:val="both"/>
        <w:rPr>
          <w:rFonts w:ascii="Arial" w:eastAsia="Calibri" w:hAnsi="Arial" w:cs="Arial"/>
          <w:sz w:val="22"/>
          <w:szCs w:val="22"/>
        </w:rPr>
      </w:pPr>
      <w:r>
        <w:rPr>
          <w:rFonts w:ascii="Arial" w:eastAsia="Calibri" w:hAnsi="Arial" w:cs="Arial"/>
          <w:sz w:val="22"/>
          <w:szCs w:val="22"/>
        </w:rPr>
        <w:t xml:space="preserve">Bajo este contexto, </w:t>
      </w:r>
      <w:r w:rsidR="00AB316F" w:rsidRPr="00AB316F">
        <w:rPr>
          <w:rFonts w:ascii="Arial" w:eastAsia="Calibri" w:hAnsi="Arial" w:cs="Arial"/>
          <w:sz w:val="22"/>
          <w:szCs w:val="22"/>
        </w:rPr>
        <w:t xml:space="preserve">la capacidad jurídica, las condiciones de experiencia, la capacidad financiera y de organización de los proponentes deberán verificarse exclusivamente con el Registro Único de Proponentes, </w:t>
      </w:r>
      <w:r w:rsidR="00981AA7" w:rsidRPr="00981AA7">
        <w:rPr>
          <w:rFonts w:ascii="Arial" w:eastAsia="Calibri" w:hAnsi="Arial" w:cs="Arial"/>
          <w:sz w:val="22"/>
          <w:szCs w:val="22"/>
        </w:rPr>
        <w:t>pues constituye plena prueba de</w:t>
      </w:r>
      <w:r w:rsidR="00981AA7">
        <w:rPr>
          <w:rFonts w:ascii="Arial" w:eastAsia="Calibri" w:hAnsi="Arial" w:cs="Arial"/>
          <w:sz w:val="22"/>
          <w:szCs w:val="22"/>
        </w:rPr>
        <w:t xml:space="preserve"> </w:t>
      </w:r>
      <w:r w:rsidR="00981AA7" w:rsidRPr="00981AA7">
        <w:rPr>
          <w:rFonts w:ascii="Arial" w:eastAsia="Calibri" w:hAnsi="Arial" w:cs="Arial"/>
          <w:sz w:val="22"/>
          <w:szCs w:val="22"/>
        </w:rPr>
        <w:t>la información</w:t>
      </w:r>
      <w:r w:rsidR="00981AA7">
        <w:rPr>
          <w:rFonts w:ascii="Arial" w:eastAsia="Calibri" w:hAnsi="Arial" w:cs="Arial"/>
          <w:sz w:val="22"/>
          <w:szCs w:val="22"/>
        </w:rPr>
        <w:t xml:space="preserve"> </w:t>
      </w:r>
      <w:r w:rsidR="00981AA7" w:rsidRPr="00981AA7">
        <w:rPr>
          <w:rFonts w:ascii="Arial" w:eastAsia="Calibri" w:hAnsi="Arial" w:cs="Arial"/>
          <w:sz w:val="22"/>
          <w:szCs w:val="22"/>
        </w:rPr>
        <w:t>contenida</w:t>
      </w:r>
      <w:r w:rsidR="00B67FE8" w:rsidRPr="00B67FE8">
        <w:rPr>
          <w:rFonts w:ascii="Arial" w:eastAsia="Calibri" w:hAnsi="Arial" w:cs="Arial"/>
          <w:sz w:val="22"/>
          <w:szCs w:val="22"/>
        </w:rPr>
        <w:t xml:space="preserve"> </w:t>
      </w:r>
      <w:r w:rsidR="00B67FE8" w:rsidRPr="00981AA7">
        <w:rPr>
          <w:rFonts w:ascii="Arial" w:eastAsia="Calibri" w:hAnsi="Arial" w:cs="Arial"/>
          <w:sz w:val="22"/>
          <w:szCs w:val="22"/>
        </w:rPr>
        <w:t xml:space="preserve">en </w:t>
      </w:r>
      <w:r w:rsidR="00B67FE8">
        <w:rPr>
          <w:rFonts w:ascii="Arial" w:eastAsia="Calibri" w:hAnsi="Arial" w:cs="Arial"/>
          <w:sz w:val="22"/>
          <w:szCs w:val="22"/>
        </w:rPr>
        <w:t>él</w:t>
      </w:r>
      <w:r w:rsidR="00981AA7">
        <w:rPr>
          <w:rFonts w:ascii="Arial" w:eastAsia="Calibri" w:hAnsi="Arial" w:cs="Arial"/>
          <w:sz w:val="22"/>
          <w:szCs w:val="22"/>
        </w:rPr>
        <w:t xml:space="preserve">. </w:t>
      </w:r>
      <w:r w:rsidR="00AB316F" w:rsidRPr="00AB316F">
        <w:rPr>
          <w:rFonts w:ascii="Arial" w:eastAsia="Calibri" w:hAnsi="Arial" w:cs="Arial"/>
          <w:sz w:val="22"/>
          <w:szCs w:val="22"/>
        </w:rPr>
        <w:t xml:space="preserve">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w:t>
      </w:r>
      <w:r w:rsidR="00AB316F" w:rsidRPr="00AB316F">
        <w:rPr>
          <w:rFonts w:ascii="Arial" w:eastAsia="Calibri" w:hAnsi="Arial" w:cs="Arial"/>
          <w:sz w:val="22"/>
          <w:szCs w:val="22"/>
        </w:rPr>
        <w:lastRenderedPageBreak/>
        <w:t>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3BF21E66" w14:textId="77777777" w:rsidR="00AB316F" w:rsidRPr="00AB316F" w:rsidRDefault="00AB316F" w:rsidP="001F5A71">
      <w:pPr>
        <w:spacing w:before="240" w:line="276" w:lineRule="auto"/>
        <w:ind w:firstLine="708"/>
        <w:jc w:val="both"/>
        <w:rPr>
          <w:rFonts w:ascii="Arial" w:eastAsia="Calibri" w:hAnsi="Arial" w:cs="Arial"/>
          <w:sz w:val="22"/>
          <w:szCs w:val="22"/>
        </w:rPr>
      </w:pPr>
      <w:r w:rsidRPr="00AB316F">
        <w:rPr>
          <w:rFonts w:ascii="Arial" w:eastAsia="Calibri" w:hAnsi="Arial" w:cs="Arial"/>
          <w:sz w:val="22"/>
          <w:szCs w:val="22"/>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 :</w:t>
      </w:r>
    </w:p>
    <w:p w14:paraId="52851422" w14:textId="5E1A2C5B" w:rsidR="00AB316F" w:rsidRPr="00AB316F" w:rsidRDefault="00AB316F" w:rsidP="001F5A71">
      <w:pPr>
        <w:pStyle w:val="Prrafodelista"/>
        <w:numPr>
          <w:ilvl w:val="0"/>
          <w:numId w:val="28"/>
        </w:numPr>
        <w:spacing w:before="240" w:after="0"/>
        <w:rPr>
          <w:rFonts w:ascii="Arial" w:eastAsia="Calibri" w:hAnsi="Arial" w:cs="Arial"/>
          <w:sz w:val="22"/>
        </w:rPr>
      </w:pPr>
      <w:r w:rsidRPr="00AB316F">
        <w:rPr>
          <w:rFonts w:ascii="Arial" w:eastAsia="Calibri" w:hAnsi="Arial" w:cs="Arial"/>
          <w:sz w:val="22"/>
        </w:rPr>
        <w:t>No se requiere el RUP respecto de los proponentes que pretenden celebrar los contratos enunciados en el inciso segundo del artículo 6 de la ley 1150, así como en los eventos de contratación directa.</w:t>
      </w:r>
    </w:p>
    <w:p w14:paraId="56623777" w14:textId="022873E0" w:rsidR="00AB316F" w:rsidRPr="00AB316F" w:rsidRDefault="00AB316F" w:rsidP="001F5A71">
      <w:pPr>
        <w:pStyle w:val="Prrafodelista"/>
        <w:numPr>
          <w:ilvl w:val="0"/>
          <w:numId w:val="28"/>
        </w:numPr>
        <w:spacing w:before="240" w:after="0"/>
        <w:rPr>
          <w:rFonts w:ascii="Arial" w:eastAsia="Calibri" w:hAnsi="Arial" w:cs="Arial"/>
          <w:sz w:val="22"/>
        </w:rPr>
      </w:pPr>
      <w:r w:rsidRPr="00AB316F">
        <w:rPr>
          <w:rFonts w:ascii="Arial" w:eastAsia="Calibri" w:hAnsi="Arial" w:cs="Arial"/>
          <w:sz w:val="22"/>
        </w:rPr>
        <w:t>Tratándose de personas naturales extranjeras sin domicilio en el país o de personas jurídicas extranjeras que no tengan sucursal en Colombia, o en aquellos casos en que el procedimiento de selección haya utilizado sistemas de precalificación.</w:t>
      </w:r>
    </w:p>
    <w:p w14:paraId="10F6A547" w14:textId="3A83BD47" w:rsidR="00AB316F" w:rsidRPr="00AB316F" w:rsidRDefault="00AB316F" w:rsidP="001F5A71">
      <w:pPr>
        <w:pStyle w:val="Prrafodelista"/>
        <w:numPr>
          <w:ilvl w:val="0"/>
          <w:numId w:val="28"/>
        </w:numPr>
        <w:spacing w:before="240" w:after="0"/>
        <w:rPr>
          <w:rFonts w:ascii="Arial" w:eastAsia="Calibri" w:hAnsi="Arial" w:cs="Arial"/>
          <w:sz w:val="22"/>
        </w:rPr>
      </w:pPr>
      <w:r w:rsidRPr="00AB316F">
        <w:rPr>
          <w:rFonts w:ascii="Arial" w:eastAsia="Calibri" w:hAnsi="Arial" w:cs="Arial"/>
          <w:sz w:val="22"/>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612F4E7C" w14:textId="77777777" w:rsidR="00AB316F" w:rsidRPr="00AB316F" w:rsidRDefault="00AB316F" w:rsidP="009033CE">
      <w:pPr>
        <w:spacing w:before="240" w:line="276" w:lineRule="auto"/>
        <w:ind w:firstLine="708"/>
        <w:jc w:val="both"/>
        <w:rPr>
          <w:rFonts w:ascii="Arial" w:eastAsia="Calibri" w:hAnsi="Arial" w:cs="Arial"/>
          <w:sz w:val="22"/>
          <w:szCs w:val="22"/>
        </w:rPr>
      </w:pPr>
      <w:r w:rsidRPr="00AB316F">
        <w:rPr>
          <w:rFonts w:ascii="Arial" w:eastAsia="Calibri" w:hAnsi="Arial" w:cs="Arial"/>
          <w:sz w:val="22"/>
          <w:szCs w:val="22"/>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r w:rsidRPr="00AB316F">
        <w:rPr>
          <w:rFonts w:ascii="Arial" w:eastAsia="Calibri" w:hAnsi="Arial" w:cs="Arial"/>
          <w:sz w:val="22"/>
          <w:szCs w:val="22"/>
        </w:rPr>
        <w:tab/>
      </w:r>
    </w:p>
    <w:p w14:paraId="6EE2E600" w14:textId="43C96F54" w:rsidR="00AB316F" w:rsidRPr="00AB316F" w:rsidRDefault="00E4051A" w:rsidP="009033CE">
      <w:pPr>
        <w:spacing w:before="240" w:line="276" w:lineRule="auto"/>
        <w:ind w:firstLine="708"/>
        <w:jc w:val="both"/>
        <w:rPr>
          <w:rFonts w:ascii="Arial" w:eastAsia="Calibri" w:hAnsi="Arial" w:cs="Arial"/>
          <w:sz w:val="22"/>
          <w:szCs w:val="22"/>
        </w:rPr>
      </w:pPr>
      <w:r>
        <w:rPr>
          <w:rStyle w:val="normaltextrun"/>
          <w:rFonts w:ascii="Arial" w:hAnsi="Arial" w:cs="Arial"/>
          <w:color w:val="000000"/>
          <w:sz w:val="22"/>
          <w:szCs w:val="22"/>
          <w:shd w:val="clear" w:color="auto" w:fill="FFFFFF"/>
          <w:lang w:val="es-ES"/>
        </w:rPr>
        <w:t>En este sentido, salvo las excepciones enunciadas, por regla general la capacidad jurídica, las condiciones de experiencia y la capacidad financiera y de organización de los proponentes deberán verificarse con el Registro Único de Proponentes, pues, de acuerdo con lo expuesto, este instrumento es plena prueba de la información que contiene, debiendo las entidades estatales efectuar su verificación, en aplicación de los principios que rigen la función administrativa, para estos efectos, especialmente los de selección objetiva y economía.</w:t>
      </w:r>
      <w:r>
        <w:rPr>
          <w:rStyle w:val="eop"/>
          <w:rFonts w:ascii="Arial" w:hAnsi="Arial" w:cs="Arial"/>
          <w:color w:val="000000"/>
          <w:sz w:val="22"/>
          <w:szCs w:val="22"/>
          <w:shd w:val="clear" w:color="auto" w:fill="FFFFFF"/>
        </w:rPr>
        <w:t> </w:t>
      </w:r>
      <w:r w:rsidRPr="00AB316F" w:rsidDel="00E4051A">
        <w:rPr>
          <w:rFonts w:ascii="Arial" w:eastAsia="Calibri" w:hAnsi="Arial" w:cs="Arial"/>
          <w:sz w:val="22"/>
          <w:szCs w:val="22"/>
        </w:rPr>
        <w:t xml:space="preserve"> </w:t>
      </w:r>
    </w:p>
    <w:p w14:paraId="245842E9" w14:textId="62E84624" w:rsidR="000D6CD9" w:rsidRDefault="00CB3E91" w:rsidP="00310BF0">
      <w:pPr>
        <w:spacing w:before="240"/>
        <w:jc w:val="both"/>
        <w:rPr>
          <w:rFonts w:ascii="Arial" w:eastAsia="Calibri" w:hAnsi="Arial" w:cs="Arial"/>
          <w:b/>
          <w:sz w:val="22"/>
          <w:szCs w:val="22"/>
          <w:lang w:eastAsia="en-US"/>
        </w:rPr>
      </w:pPr>
      <w:r w:rsidRPr="00254534">
        <w:rPr>
          <w:rFonts w:ascii="Arial" w:hAnsi="Arial" w:cs="Arial"/>
          <w:b/>
          <w:sz w:val="22"/>
          <w:szCs w:val="22"/>
          <w:lang w:val="es-ES" w:eastAsia="es-CO"/>
        </w:rPr>
        <w:t xml:space="preserve">2.2. </w:t>
      </w:r>
      <w:bookmarkStart w:id="3" w:name="_Hlk75784645"/>
      <w:r w:rsidR="000D6CD9">
        <w:rPr>
          <w:rFonts w:ascii="Arial" w:eastAsia="Calibri" w:hAnsi="Arial" w:cs="Arial"/>
          <w:b/>
          <w:sz w:val="22"/>
          <w:szCs w:val="22"/>
          <w:lang w:eastAsia="en-US"/>
        </w:rPr>
        <w:t>Aproximación general al concepto de experiencia en la contratación pública</w:t>
      </w:r>
    </w:p>
    <w:p w14:paraId="690BAB3A" w14:textId="77777777" w:rsidR="000D6CD9" w:rsidRDefault="000D6CD9" w:rsidP="001F5A71">
      <w:pPr>
        <w:spacing w:before="240" w:line="276" w:lineRule="auto"/>
        <w:jc w:val="both"/>
        <w:rPr>
          <w:rFonts w:ascii="Arial" w:eastAsia="Calibri" w:hAnsi="Arial" w:cs="Arial"/>
          <w:sz w:val="22"/>
          <w:szCs w:val="22"/>
          <w:highlight w:val="yellow"/>
          <w:lang w:eastAsia="en-US"/>
        </w:rPr>
      </w:pPr>
      <w:r>
        <w:rPr>
          <w:rFonts w:ascii="Arial" w:eastAsia="Calibri" w:hAnsi="Arial" w:cs="Arial"/>
          <w:sz w:val="22"/>
          <w:szCs w:val="22"/>
          <w:lang w:eastAsia="en-US"/>
        </w:rPr>
        <w:lastRenderedPageBreak/>
        <w:t>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Pr>
          <w:rFonts w:ascii="Arial" w:eastAsia="Calibri" w:hAnsi="Arial" w:cs="Arial"/>
          <w:sz w:val="22"/>
          <w:szCs w:val="22"/>
          <w:vertAlign w:val="superscript"/>
          <w:lang w:eastAsia="en-US"/>
        </w:rPr>
        <w:footnoteReference w:id="2"/>
      </w:r>
      <w:r>
        <w:rPr>
          <w:rFonts w:ascii="Arial" w:eastAsia="Calibri" w:hAnsi="Arial" w:cs="Arial"/>
          <w:sz w:val="22"/>
          <w:szCs w:val="22"/>
          <w:lang w:eastAsia="en-US"/>
        </w:rPr>
        <w:t>. 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r>
        <w:rPr>
          <w:rFonts w:ascii="Arial" w:eastAsia="Calibri" w:hAnsi="Arial" w:cs="Arial"/>
          <w:sz w:val="22"/>
          <w:szCs w:val="22"/>
          <w:vertAlign w:val="superscript"/>
          <w:lang w:eastAsia="en-US"/>
        </w:rPr>
        <w:footnoteReference w:id="3"/>
      </w:r>
      <w:r>
        <w:rPr>
          <w:rFonts w:ascii="Arial" w:eastAsia="Calibri" w:hAnsi="Arial" w:cs="Arial"/>
          <w:sz w:val="22"/>
          <w:szCs w:val="22"/>
          <w:lang w:eastAsia="en-US"/>
        </w:rPr>
        <w:t>.</w:t>
      </w:r>
    </w:p>
    <w:p w14:paraId="7FB4ADF4" w14:textId="77777777" w:rsidR="000D6CD9" w:rsidRDefault="000D6CD9" w:rsidP="001F5A71">
      <w:pPr>
        <w:spacing w:before="240"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La experiencia que se deriva de los contratos que el proponente ha celebrado y ejecutado con diferentes contratantes, sin importar la naturaleza de estos, se verifica con el Registro Único de Proponentes –RUP–</w:t>
      </w:r>
      <w:r>
        <w:rPr>
          <w:rFonts w:ascii="Arial" w:eastAsia="Calibri" w:hAnsi="Arial" w:cs="Arial"/>
          <w:sz w:val="22"/>
          <w:szCs w:val="22"/>
          <w:vertAlign w:val="superscript"/>
          <w:lang w:eastAsia="en-US"/>
        </w:rPr>
        <w:footnoteReference w:id="4"/>
      </w:r>
      <w:r>
        <w:rPr>
          <w:rFonts w:ascii="Arial" w:eastAsia="Calibri" w:hAnsi="Arial" w:cs="Arial"/>
          <w:sz w:val="22"/>
          <w:szCs w:val="22"/>
          <w:lang w:eastAsia="en-US"/>
        </w:rPr>
        <w:t xml:space="preserve">, cuando este certificado sea exigible de acuerdo con la ley. En este registro constan los requisitos que se evalúan exclusivamente </w:t>
      </w:r>
      <w:r>
        <w:rPr>
          <w:rFonts w:ascii="Arial" w:eastAsia="Calibri" w:hAnsi="Arial" w:cs="Arial"/>
          <w:sz w:val="22"/>
          <w:szCs w:val="22"/>
          <w:lang w:eastAsia="en-US"/>
        </w:rPr>
        <w:lastRenderedPageBreak/>
        <w:t>con este documento, que es plena prueba, sin que la entidad o el proponente puedan, en principio, solicitar o aportar otra documentación</w:t>
      </w:r>
      <w:r>
        <w:rPr>
          <w:rFonts w:ascii="Arial" w:eastAsia="Calibri" w:hAnsi="Arial" w:cs="Arial"/>
          <w:sz w:val="22"/>
          <w:szCs w:val="22"/>
          <w:vertAlign w:val="superscript"/>
          <w:lang w:eastAsia="en-US"/>
        </w:rPr>
        <w:footnoteReference w:id="5"/>
      </w:r>
      <w:r>
        <w:rPr>
          <w:rFonts w:ascii="Arial" w:eastAsia="Calibri" w:hAnsi="Arial" w:cs="Arial"/>
          <w:sz w:val="22"/>
          <w:szCs w:val="22"/>
          <w:lang w:eastAsia="en-US"/>
        </w:rPr>
        <w:t>.</w:t>
      </w:r>
    </w:p>
    <w:p w14:paraId="10D04FEA" w14:textId="54ABF44C" w:rsidR="000D6CD9" w:rsidRDefault="000D6CD9" w:rsidP="007015AD">
      <w:pPr>
        <w:spacing w:before="240"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Fonts w:ascii="Arial" w:eastAsia="Calibri" w:hAnsi="Arial" w:cs="Arial"/>
          <w:sz w:val="22"/>
          <w:szCs w:val="22"/>
          <w:vertAlign w:val="superscript"/>
          <w:lang w:eastAsia="en-US"/>
        </w:rPr>
        <w:footnoteReference w:id="6"/>
      </w:r>
      <w:r>
        <w:rPr>
          <w:rFonts w:ascii="Arial" w:eastAsia="Calibri" w:hAnsi="Arial" w:cs="Arial"/>
          <w:sz w:val="22"/>
          <w:szCs w:val="22"/>
          <w:lang w:eastAsia="en-US"/>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p w14:paraId="02BD32DA" w14:textId="6EA30D0F" w:rsidR="000D6CD9" w:rsidRDefault="000D6CD9" w:rsidP="007015AD">
      <w:pPr>
        <w:spacing w:before="240" w:line="276" w:lineRule="auto"/>
        <w:jc w:val="both"/>
        <w:rPr>
          <w:rFonts w:ascii="Arial" w:eastAsia="Calibri" w:hAnsi="Arial" w:cs="Arial"/>
          <w:sz w:val="22"/>
          <w:szCs w:val="22"/>
          <w:lang w:eastAsia="en-US"/>
        </w:rPr>
      </w:pPr>
      <w:r>
        <w:rPr>
          <w:rFonts w:ascii="Arial" w:eastAsia="Calibri" w:hAnsi="Arial" w:cs="Arial"/>
          <w:b/>
          <w:bCs/>
          <w:sz w:val="22"/>
          <w:szCs w:val="22"/>
          <w:lang w:eastAsia="en-US"/>
        </w:rPr>
        <w:t>2.</w:t>
      </w:r>
      <w:r w:rsidR="0062281F">
        <w:rPr>
          <w:rFonts w:ascii="Arial" w:eastAsia="Calibri" w:hAnsi="Arial" w:cs="Arial"/>
          <w:b/>
          <w:bCs/>
          <w:sz w:val="22"/>
          <w:szCs w:val="22"/>
          <w:lang w:eastAsia="en-US"/>
        </w:rPr>
        <w:t>3</w:t>
      </w:r>
      <w:r>
        <w:rPr>
          <w:rFonts w:ascii="Arial" w:eastAsia="Calibri" w:hAnsi="Arial" w:cs="Arial"/>
          <w:b/>
          <w:bCs/>
          <w:sz w:val="22"/>
          <w:szCs w:val="22"/>
          <w:lang w:eastAsia="en-US"/>
        </w:rPr>
        <w:t xml:space="preserve">. Acreditación de la experiencia con contratos en ejecución  </w:t>
      </w:r>
      <w:bookmarkStart w:id="4" w:name="_Hlk67496603"/>
    </w:p>
    <w:p w14:paraId="56F27857" w14:textId="060CAB5C" w:rsidR="000D6CD9" w:rsidRDefault="000D6CD9" w:rsidP="001F5A71">
      <w:pPr>
        <w:tabs>
          <w:tab w:val="left" w:pos="0"/>
        </w:tabs>
        <w:spacing w:before="240" w:line="276" w:lineRule="auto"/>
        <w:jc w:val="both"/>
        <w:rPr>
          <w:rFonts w:ascii="Arial" w:eastAsia="Calibri" w:hAnsi="Arial" w:cs="Arial"/>
          <w:sz w:val="22"/>
          <w:szCs w:val="22"/>
          <w:lang w:eastAsia="en-US"/>
        </w:rPr>
      </w:pPr>
      <w:r>
        <w:rPr>
          <w:rFonts w:ascii="Arial" w:eastAsia="Calibri" w:hAnsi="Arial" w:cs="Arial"/>
          <w:sz w:val="22"/>
          <w:szCs w:val="22"/>
          <w:lang w:eastAsia="en-US"/>
        </w:rPr>
        <w:lastRenderedPageBreak/>
        <w:t xml:space="preserve">En respuesta a la consulta #4201713000001815 del 21 de abril de 2017, la Agencia Nacional de Contratación Pública – Colombia Compra Eficiente, afirmó que era posible que los proponentes acrediten su experiencia con contratos de tracto sucesivo que se encuentren en ejecución. En su momento, la Agencia señaló lo siguiente: </w:t>
      </w:r>
    </w:p>
    <w:p w14:paraId="1E122957" w14:textId="2F1691EF" w:rsidR="000D6CD9" w:rsidRDefault="000D6CD9" w:rsidP="007015AD">
      <w:pPr>
        <w:spacing w:before="240"/>
        <w:ind w:left="709" w:right="709"/>
        <w:jc w:val="both"/>
        <w:rPr>
          <w:rFonts w:ascii="Arial" w:hAnsi="Arial" w:cs="Arial"/>
          <w:sz w:val="21"/>
          <w:szCs w:val="21"/>
          <w:shd w:val="clear" w:color="auto" w:fill="FFFFFF"/>
          <w:lang w:eastAsia="es-ES_tradnl"/>
        </w:rPr>
      </w:pPr>
      <w:r>
        <w:rPr>
          <w:rFonts w:ascii="Arial" w:hAnsi="Arial" w:cs="Arial"/>
          <w:sz w:val="21"/>
          <w:szCs w:val="21"/>
          <w:shd w:val="clear" w:color="auto" w:fill="FFFFFF"/>
        </w:rPr>
        <w:t>Si bien la normativa del Sistema de Compra Pública establece que la experiencia en la provisión de los bienes, obras y servicios que se ofrecerán a las Entidades Estatales debe corresponder a contratos ejecutados, los contratos de tracto sucesivo se pueden considerar como ejecutados en la porción efectivamente cumplida, y, por lo tanto, pueden ser válidamente registrados para acreditarla experiencia en el RUP sin haber sido en su totalidad ejecutados y posteriormente liquidados.</w:t>
      </w:r>
    </w:p>
    <w:p w14:paraId="39C8C18D" w14:textId="77777777" w:rsidR="000D6CD9" w:rsidRDefault="000D6CD9" w:rsidP="001F5A71">
      <w:pPr>
        <w:tabs>
          <w:tab w:val="left" w:pos="0"/>
        </w:tab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Esta posición es la que actualmente sostiene Colombia Compra Eficiente, pues considera que es jurídicamente viable que los proponentes acrediten su experiencia en el RUP con contratos de tracto sucesivo en ejecución, siempre que se pruebe la porción efectivamente cumplida. No obstante, es importante explicar las razones por las que sería posible que en el RUP se certifique la experiencia con contratos en ejecución, así como el documento idóneo para su acreditación y la obligación que tienen las cámaras de comercio para registrar estos contratos como parte de la experiencia. </w:t>
      </w:r>
    </w:p>
    <w:p w14:paraId="65B61AFB" w14:textId="77777777" w:rsidR="000D6CD9" w:rsidRDefault="000D6CD9" w:rsidP="001F5A71">
      <w:pPr>
        <w:tabs>
          <w:tab w:val="left" w:pos="0"/>
        </w:tab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En primer lugar, es pertinente remitirse al numeral 1.2. del artículo 2.2.1.1.1.5.2 del Decreto 1082 de 2015, pues se menciona que los certificados de experiencia «deben corresponder a </w:t>
      </w:r>
      <w:r>
        <w:rPr>
          <w:rFonts w:ascii="Arial" w:eastAsia="Calibri" w:hAnsi="Arial" w:cs="Arial"/>
          <w:i/>
          <w:iCs/>
          <w:sz w:val="22"/>
          <w:szCs w:val="22"/>
          <w:lang w:eastAsia="en-US"/>
        </w:rPr>
        <w:t>contratos ejecutados</w:t>
      </w:r>
      <w:r>
        <w:rPr>
          <w:rFonts w:ascii="Arial" w:eastAsia="Calibri" w:hAnsi="Arial" w:cs="Arial"/>
          <w:sz w:val="22"/>
          <w:szCs w:val="22"/>
          <w:lang w:eastAsia="en-US"/>
        </w:rPr>
        <w:t xml:space="preserve"> o copias de los contratos cuando el interesado no puede obtener tal certificado». Ahora bien, esta disposición admite dos interpretaciones: 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14:paraId="16360A72" w14:textId="77777777" w:rsidR="000D6CD9" w:rsidRDefault="000D6CD9" w:rsidP="001F5A71">
      <w:pPr>
        <w:tabs>
          <w:tab w:val="left" w:pos="0"/>
        </w:tab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En primera medida, de una interpretación armónica del Decreto 1082 de 2015, se llega a la conclusión que no es imprescindible que el contrato se encuentre totalmente ejecutado para acreditar la experiencia. Así, el artículo 2.2.1.1.1.5.3. de este decreto al establecer que las cámaras de comercio deben verificar y certificar «1. Experiencia - Los </w:t>
      </w:r>
      <w:r>
        <w:rPr>
          <w:rFonts w:ascii="Arial" w:eastAsia="Calibri" w:hAnsi="Arial" w:cs="Arial"/>
          <w:i/>
          <w:iCs/>
          <w:sz w:val="22"/>
          <w:szCs w:val="22"/>
          <w:lang w:eastAsia="en-US"/>
        </w:rPr>
        <w:t>contratos celebrados</w:t>
      </w:r>
      <w:r>
        <w:rPr>
          <w:rFonts w:ascii="Arial" w:eastAsia="Calibri" w:hAnsi="Arial" w:cs="Arial"/>
          <w:sz w:val="22"/>
          <w:szCs w:val="22"/>
          <w:lang w:eastAsia="en-US"/>
        </w:rPr>
        <w:t xml:space="preserve"> por el interesado para cada uno de los bienes, obras y servicios que ofrecerá a las Entidades Estatales, identificados con el Clasificador de Bienes y Servicios en el tercer nivel y su valor expresado en SMMLV», no limita a que la certificación de la experiencia se restrinja a los contratos ejecutados, pues de lo contrario, no se hubiera utilizado la expresión en cursivas. Por tanto, con el fin de evitar una contradicción entre los </w:t>
      </w:r>
      <w:r>
        <w:rPr>
          <w:rFonts w:ascii="Arial" w:eastAsia="Calibri" w:hAnsi="Arial" w:cs="Arial"/>
          <w:sz w:val="22"/>
          <w:szCs w:val="22"/>
          <w:lang w:eastAsia="en-US"/>
        </w:rPr>
        <w:lastRenderedPageBreak/>
        <w:t xml:space="preserve">artículos 2.2.1.1.1.5.2. y 2.2.1.1.1.5.3. del Decreto 1082 de 2015, se considera necesario interpretar la expresión «contratos ejecutados» como aquella porción del contrato efectivamente cumplida, sin que sea necesario que este se haya ejecutado en su totalidad y se hubiera liquidado. </w:t>
      </w:r>
    </w:p>
    <w:p w14:paraId="323B632C" w14:textId="77777777" w:rsidR="000D6CD9" w:rsidRDefault="000D6CD9" w:rsidP="001F5A71">
      <w:pPr>
        <w:tabs>
          <w:tab w:val="left" w:pos="0"/>
        </w:tab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Además, interpretar que la experiencia se puede acreditar con contratos en ejecución en los que se certifique la porción ejecutada, es la que mejor se adecúa al principio de selección objetiva consagrado en el artículo 5 de la Ley 1150 de 2007, además de favorecer otros como la concurrencia y pluralidad de oferentes. En armonía con lo anterior, como se mencionó en el acápite previo, la experiencia es un requisito mínimo que debe acreditar el proponente, para que la entidad verifique su aptitud para participar en el procedimiento de contratación y eventualmente ejecute el contrato estatal. Así, vale la pena hacerse la siguiente pregunta: ¿sería razonable que un proponente resulte idóneo para ejecutar un contrato estatal acreditando la experiencia de un contrato que todavía no ha terminado, pero que se ha ejecutado en parte? La respuesta es sí, siempre y cuando la entidad estatal haya establecido en el pliego de condiciones que la experiencia puede ser verificada con contratos en ejecución y los documentos allegados acrediten el cumplimiento de los requisitos de experiencia. En tal sentido, es razonable que una entidad estatal considere procedente que los proponentes acrediten experiencia con contratos en ejecución, siempre que se acredite lo efectivamente ejecutado, lo que puede ser especialmente relevante en contratos de larga duración o en los que es posible discriminar distintas etapas de ejecución, por lo que una entidad estatal en sus pliegos de condiciones podría aceptar la acreditación de experiencia mediante contratos en ejecución. Lo anterior, sin desconocer la discrecionalidad que tienen las entidades estatales en la elaboración de sus pliegos de condiciones, por lo que a ellas les corresponde determinar la forma como exigen la experiencia en sus procedimientos de selección. </w:t>
      </w:r>
    </w:p>
    <w:p w14:paraId="2B586BD2" w14:textId="77777777" w:rsidR="000D6CD9" w:rsidRDefault="000D6CD9" w:rsidP="001F5A71">
      <w:pPr>
        <w:tabs>
          <w:tab w:val="left" w:pos="0"/>
        </w:tab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Así mismo, es pertinente destacar que esta interpretación de la acreditación de experiencia corresponde a lo establecido en la Circular Única de la Superintendencia de Industria y Comercio, que permite el registro de la experiencia en el RUP cuando el proveedor allega certificaciones correspondientes a la porción cumplida de contratos que todavía no han sido terminados. Así, el numeral 4.2.2.2. Experiencia del Título VIII de la Circular Única de la Superintendencia de Industria y Comercio, establece lo siguiente: </w:t>
      </w:r>
    </w:p>
    <w:p w14:paraId="33102D2B" w14:textId="7B564C1F" w:rsidR="000D6CD9" w:rsidRDefault="000D6CD9" w:rsidP="007015AD">
      <w:pPr>
        <w:spacing w:before="240"/>
        <w:ind w:left="709" w:right="709"/>
        <w:jc w:val="both"/>
        <w:rPr>
          <w:rFonts w:ascii="Arial" w:eastAsia="Calibri" w:hAnsi="Arial" w:cs="Arial"/>
          <w:sz w:val="21"/>
          <w:szCs w:val="21"/>
          <w:shd w:val="clear" w:color="auto" w:fill="FFFFFF"/>
          <w:lang w:eastAsia="en-US"/>
        </w:rPr>
      </w:pPr>
      <w:r>
        <w:rPr>
          <w:rFonts w:ascii="Arial" w:eastAsia="Calibri" w:hAnsi="Arial" w:cs="Arial"/>
          <w:sz w:val="21"/>
          <w:szCs w:val="21"/>
          <w:shd w:val="clear" w:color="auto" w:fill="FFFFFF"/>
          <w:lang w:eastAsia="en-US"/>
        </w:rPr>
        <w:t>Los contratos de tracto sucesivo se considerarán ejecutados en la porción efectivamente cumplida. Para proceder al registro de la experiencia de un contrato de tracto sucesivo en curso, es necesario que el tercero que recibió los bienes, obras o servicios relacionados certifique expresamente la cuantía y objeto del contrato efectivamente ejecutados.</w:t>
      </w:r>
    </w:p>
    <w:p w14:paraId="0EA1A7E9" w14:textId="77777777" w:rsidR="000D6CD9" w:rsidRDefault="000D6CD9" w:rsidP="001F5A71">
      <w:pPr>
        <w:spacing w:before="240" w:line="276" w:lineRule="auto"/>
        <w:ind w:firstLine="709"/>
        <w:jc w:val="both"/>
        <w:rPr>
          <w:rFonts w:ascii="Arial" w:eastAsia="Calibri" w:hAnsi="Arial" w:cs="Arial"/>
          <w:sz w:val="22"/>
          <w:szCs w:val="22"/>
          <w:shd w:val="clear" w:color="auto" w:fill="FFFFFF"/>
          <w:lang w:eastAsia="en-US"/>
        </w:rPr>
      </w:pPr>
      <w:r>
        <w:rPr>
          <w:rFonts w:ascii="Arial" w:eastAsia="Calibri" w:hAnsi="Arial" w:cs="Arial"/>
          <w:sz w:val="22"/>
          <w:szCs w:val="22"/>
          <w:shd w:val="clear" w:color="auto" w:fill="FFFFFF"/>
          <w:lang w:eastAsia="en-US"/>
        </w:rPr>
        <w:lastRenderedPageBreak/>
        <w:t>De igual forma, con la finalidad de dar respuesta a uno de los interrogantes planteados en la consulta, es necesario determinar si lo dispuesto en el numeral 4.2.2.2. de la Circular Única de la Superintendencia de Industria y Comercio es vinculante para las Cámaras de Comercio o si, por el contrario, es facultativo. En ese sentido, el Consejo de Estado ha precisado que si las circulares administrativas producen efectos jurídicos se está ante un acto administrativo que, en consecuencia, es vinculante</w:t>
      </w:r>
      <w:r>
        <w:rPr>
          <w:rStyle w:val="Refdenotaalpie"/>
          <w:rFonts w:ascii="Arial" w:eastAsia="Calibri" w:hAnsi="Arial" w:cs="Arial"/>
          <w:sz w:val="22"/>
          <w:szCs w:val="22"/>
          <w:shd w:val="clear" w:color="auto" w:fill="FFFFFF"/>
          <w:lang w:eastAsia="en-US"/>
        </w:rPr>
        <w:footnoteReference w:id="7"/>
      </w:r>
      <w:r>
        <w:rPr>
          <w:rFonts w:ascii="Arial" w:eastAsia="Calibri" w:hAnsi="Arial" w:cs="Arial"/>
          <w:sz w:val="22"/>
          <w:szCs w:val="22"/>
          <w:shd w:val="clear" w:color="auto" w:fill="FFFFFF"/>
          <w:lang w:eastAsia="en-US"/>
        </w:rPr>
        <w:t xml:space="preserve">. Por el contrario, si la circular se limita a replicar otras normas, brindar orientaciones a sus destinatarios sin contener una decisión, se está ante un acto de servicio, el cual no resulta vinculante. Sobre esto último la Corporación señaló lo siguiente: </w:t>
      </w:r>
    </w:p>
    <w:p w14:paraId="6AB34E96" w14:textId="77777777" w:rsidR="000D6CD9" w:rsidRDefault="000D6CD9" w:rsidP="001F5A71">
      <w:pPr>
        <w:tabs>
          <w:tab w:val="left" w:pos="0"/>
        </w:tabs>
        <w:spacing w:before="240"/>
        <w:ind w:left="709" w:right="709"/>
        <w:jc w:val="both"/>
        <w:rPr>
          <w:rFonts w:ascii="Arial" w:eastAsia="Calibri" w:hAnsi="Arial" w:cs="Arial"/>
          <w:sz w:val="21"/>
          <w:szCs w:val="21"/>
          <w:lang w:eastAsia="en-US"/>
        </w:rPr>
      </w:pPr>
      <w:r>
        <w:rPr>
          <w:rFonts w:ascii="Arial" w:eastAsia="Calibri" w:hAnsi="Arial" w:cs="Arial"/>
          <w:sz w:val="21"/>
          <w:szCs w:val="21"/>
          <w:lang w:eastAsia="en-US"/>
        </w:rPr>
        <w:t>[…] si las circulares o las cartas de instrucción, tienen por objeto dar a conocer el pensamiento o concepto del superior jerárquico a sus subalternos, en relación con determinadas materias, o impartir instrucciones a los empleados de las distintas dependencias sobre la mejor manera de cumplir las disposiciones normativas, sin que se contengan decisiones, se está en presencia de simples actos de servicio</w:t>
      </w:r>
      <w:r>
        <w:rPr>
          <w:rStyle w:val="Refdenotaalpie"/>
          <w:rFonts w:ascii="Arial" w:eastAsia="Calibri" w:hAnsi="Arial" w:cs="Arial"/>
          <w:sz w:val="21"/>
          <w:szCs w:val="21"/>
          <w:lang w:eastAsia="en-US"/>
        </w:rPr>
        <w:footnoteReference w:id="8"/>
      </w:r>
      <w:r>
        <w:rPr>
          <w:rFonts w:ascii="Arial" w:eastAsia="Calibri" w:hAnsi="Arial" w:cs="Arial"/>
          <w:sz w:val="21"/>
          <w:szCs w:val="21"/>
          <w:lang w:eastAsia="en-US"/>
        </w:rPr>
        <w:t>.</w:t>
      </w:r>
    </w:p>
    <w:p w14:paraId="7BDAD27D" w14:textId="4EFA6E87" w:rsidR="000D6CD9" w:rsidRDefault="000D6CD9" w:rsidP="001F5A71">
      <w:pPr>
        <w:tabs>
          <w:tab w:val="left" w:pos="0"/>
        </w:tab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Teniendo en cuenta las consideraciones del Consejo de Estado, se concluye que la Circular Única de la Superintendencia de Industria y Comercio es un acto administrativo de carácter general, pues se está ante una decisión que establece un mandato de carácter general que no solo se limita a las cámaras de comercio, sino a todos los administrados. Como se puede observar del aparte del citado numeral 4.2.2.2, no se están brindando orientaciones ni se está replicando el contenido el contenido de otra norma. En efecto, la Superintendencia al afirmar que «Los contratos de tracto sucesivo se considerarán ejecutados en la porción efectivamente cumplida» no está replicando una norma del ordenamiento jurídico, sino que la está precisando para efectos de acreditar la experiencia en el RUP. Además, al no utilizar expresiones tales como «se recomienda» o «se sugiere», se está ante un mandato que deben observar tanto las Cámaras de Comercio para certificar la experiencia en el RUP, como los particulares para que estas entidades registren su experiencia. En ese sentido, si el proveedor acredita en debida forma la porción debidamente ejecutada en un contrato de tracto sucesivo, les correspondería a las cámaras de comercio certificar esta experiencia.</w:t>
      </w:r>
    </w:p>
    <w:p w14:paraId="14CA0B3C" w14:textId="77777777" w:rsidR="000D6CD9" w:rsidRDefault="000D6CD9" w:rsidP="001F5A71">
      <w:pPr>
        <w:tabs>
          <w:tab w:val="left" w:pos="0"/>
        </w:tabs>
        <w:spacing w:before="24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Finalmente, </w:t>
      </w:r>
      <w:bookmarkStart w:id="5" w:name="_Hlk93051804"/>
      <w:r>
        <w:rPr>
          <w:rFonts w:ascii="Arial" w:eastAsia="Calibri" w:hAnsi="Arial" w:cs="Arial"/>
          <w:sz w:val="22"/>
          <w:szCs w:val="22"/>
          <w:lang w:eastAsia="en-US"/>
        </w:rPr>
        <w:t xml:space="preserve">el numeral 4.2.2.2. de la Circular Única de la Superintendencia de Industria y Comercio, establece el medio idóneo para acreditar la experiencia de un contrato de tracto sucesivo en ejecución en los siguientes términos: «Para proceder al </w:t>
      </w:r>
      <w:r>
        <w:rPr>
          <w:rFonts w:ascii="Arial" w:eastAsia="Calibri" w:hAnsi="Arial" w:cs="Arial"/>
          <w:sz w:val="22"/>
          <w:szCs w:val="22"/>
          <w:lang w:eastAsia="en-US"/>
        </w:rPr>
        <w:lastRenderedPageBreak/>
        <w:t>registro de la experiencia de un contrato de tracto sucesivo en curso, es necesario que el tercero que recibió los bienes, obras o servicios relacionados certifique expresamente la cuantía y objeto del contrato efectivamente ejecutados». Así, en caso de que un proponente pretenda que una Cámara de Comercio certifique como experiencia contratos de tracto sucesivo en curso, se requiere que este allegue una certificación del contratante en el que certifique expresamente la cuantía y objeto del contrato efectivamente ejecutados</w:t>
      </w:r>
      <w:bookmarkEnd w:id="5"/>
      <w:r>
        <w:rPr>
          <w:rFonts w:ascii="Arial" w:eastAsia="Calibri" w:hAnsi="Arial" w:cs="Arial"/>
          <w:sz w:val="22"/>
          <w:szCs w:val="22"/>
          <w:lang w:eastAsia="en-US"/>
        </w:rPr>
        <w:t>.</w:t>
      </w:r>
    </w:p>
    <w:p w14:paraId="0B5723FA" w14:textId="1B397430" w:rsidR="00C32018" w:rsidRPr="00254534" w:rsidRDefault="00E54365" w:rsidP="001F5A71">
      <w:pPr>
        <w:spacing w:before="240" w:line="276" w:lineRule="auto"/>
        <w:ind w:right="79"/>
        <w:jc w:val="both"/>
        <w:rPr>
          <w:rFonts w:ascii="Arial" w:eastAsia="Calibri" w:hAnsi="Arial" w:cs="Arial"/>
          <w:b/>
          <w:noProof/>
          <w:color w:val="161616" w:themeColor="background1" w:themeShade="1A"/>
          <w:sz w:val="22"/>
          <w:szCs w:val="22"/>
          <w:lang w:val="es-ES_tradnl"/>
        </w:rPr>
      </w:pPr>
      <w:bookmarkStart w:id="6" w:name="_1y810tw" w:colFirst="0" w:colLast="0"/>
      <w:bookmarkStart w:id="7" w:name="_2xcytpi" w:colFirst="0" w:colLast="0"/>
      <w:bookmarkStart w:id="8" w:name="_1ci93xb" w:colFirst="0" w:colLast="0"/>
      <w:bookmarkStart w:id="9" w:name="_3whwml4" w:colFirst="0" w:colLast="0"/>
      <w:bookmarkEnd w:id="3"/>
      <w:bookmarkEnd w:id="4"/>
      <w:bookmarkEnd w:id="6"/>
      <w:bookmarkEnd w:id="7"/>
      <w:bookmarkEnd w:id="8"/>
      <w:bookmarkEnd w:id="9"/>
      <w:r w:rsidRPr="00254534">
        <w:rPr>
          <w:rFonts w:ascii="Arial" w:eastAsia="Calibri" w:hAnsi="Arial" w:cs="Arial"/>
          <w:b/>
          <w:noProof/>
          <w:color w:val="161616" w:themeColor="background1" w:themeShade="1A"/>
          <w:sz w:val="22"/>
          <w:szCs w:val="22"/>
          <w:lang w:val="es-ES_tradnl"/>
        </w:rPr>
        <w:t>3. Respuesta</w:t>
      </w:r>
    </w:p>
    <w:p w14:paraId="08E8AF53" w14:textId="77777777" w:rsidR="000D6CD9" w:rsidRPr="00960A64" w:rsidRDefault="000D6CD9" w:rsidP="009033CE">
      <w:pPr>
        <w:spacing w:before="240"/>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«En relación con la respuesta a la petición No. P20211214011503 que originó el concepto C 727 de 2021, y respecto de la claridad que se hace frente a la posibilidad que existe para los proponentes nacionales obligados a registrarse en el RUP de inscribir contratos de tracto sucesivo en ejecución, solicito amablemente se complemente el concepto dando respuesta a los siguientes interrogantes:</w:t>
      </w:r>
    </w:p>
    <w:p w14:paraId="619AB14E" w14:textId="77777777" w:rsidR="000D6CD9" w:rsidRPr="00960A64" w:rsidRDefault="000D6CD9" w:rsidP="009033CE">
      <w:pPr>
        <w:spacing w:before="240"/>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1.</w:t>
      </w:r>
      <w:r>
        <w:rPr>
          <w:rFonts w:ascii="Arial" w:hAnsi="Arial" w:cs="Arial"/>
          <w:color w:val="161616" w:themeColor="background1" w:themeShade="1A"/>
          <w:sz w:val="21"/>
          <w:szCs w:val="21"/>
          <w:lang w:val="es-ES_tradnl"/>
        </w:rPr>
        <w:t xml:space="preserve"> </w:t>
      </w:r>
      <w:r w:rsidRPr="00960A64">
        <w:rPr>
          <w:rFonts w:ascii="Arial" w:hAnsi="Arial" w:cs="Arial"/>
          <w:color w:val="161616" w:themeColor="background1" w:themeShade="1A"/>
          <w:sz w:val="21"/>
          <w:szCs w:val="21"/>
          <w:lang w:val="es-ES_tradnl"/>
        </w:rPr>
        <w:t>¿Para el caso de proponentes nacionales obligados a inscribirse en el RUP, ¿le es dable a las entidades estatales que adelantan concursos de méritos, solicitar como experiencia contratos en ejecución sin exigir que los mismos estén registrados en el Registro Único de Proponentes?</w:t>
      </w:r>
    </w:p>
    <w:p w14:paraId="0690F959" w14:textId="77777777" w:rsidR="000D6CD9" w:rsidRPr="00960A64" w:rsidRDefault="000D6CD9" w:rsidP="009033CE">
      <w:pPr>
        <w:spacing w:before="240"/>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2.</w:t>
      </w:r>
      <w:r>
        <w:rPr>
          <w:rFonts w:ascii="Arial" w:hAnsi="Arial" w:cs="Arial"/>
          <w:color w:val="161616" w:themeColor="background1" w:themeShade="1A"/>
          <w:sz w:val="21"/>
          <w:szCs w:val="21"/>
          <w:lang w:val="es-ES_tradnl"/>
        </w:rPr>
        <w:t xml:space="preserve"> </w:t>
      </w:r>
      <w:r w:rsidRPr="00960A64">
        <w:rPr>
          <w:rFonts w:ascii="Arial" w:hAnsi="Arial" w:cs="Arial"/>
          <w:color w:val="161616" w:themeColor="background1" w:themeShade="1A"/>
          <w:sz w:val="21"/>
          <w:szCs w:val="21"/>
          <w:lang w:val="es-ES_tradnl"/>
        </w:rPr>
        <w:t>¿Cualquier experiencia que se presente en un proceso no exento de RUP por un proponente obligado a tener el registro, sea esta en ejecución (tracto sucesivo) o ejecutada y liquidada, debe registrarse en el RUP para que pueda ser considera y evaluada? O ¿es este un requisito opcional?</w:t>
      </w:r>
    </w:p>
    <w:p w14:paraId="02BA700D" w14:textId="77777777" w:rsidR="000D6CD9" w:rsidRPr="00960A64" w:rsidRDefault="000D6CD9" w:rsidP="009033CE">
      <w:pPr>
        <w:spacing w:before="240"/>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3.</w:t>
      </w:r>
      <w:r>
        <w:rPr>
          <w:rFonts w:ascii="Arial" w:hAnsi="Arial" w:cs="Arial"/>
          <w:color w:val="161616" w:themeColor="background1" w:themeShade="1A"/>
          <w:sz w:val="21"/>
          <w:szCs w:val="21"/>
          <w:lang w:val="es-ES_tradnl"/>
        </w:rPr>
        <w:t xml:space="preserve"> </w:t>
      </w:r>
      <w:r w:rsidRPr="00960A64">
        <w:rPr>
          <w:rFonts w:ascii="Arial" w:hAnsi="Arial" w:cs="Arial"/>
          <w:color w:val="161616" w:themeColor="background1" w:themeShade="1A"/>
          <w:sz w:val="21"/>
          <w:szCs w:val="21"/>
          <w:lang w:val="es-ES_tradnl"/>
        </w:rPr>
        <w:t>¿Puede el pliego de condiciones contravenir el artículo 6 de Ley 1150 de 2007, en el sentido de obviar la exigencia de inscripción en el RUP para el caso de contratos en ejecución de tracto sucesivo?</w:t>
      </w:r>
    </w:p>
    <w:p w14:paraId="45695659" w14:textId="0E80DC8A" w:rsidR="000D6CD9" w:rsidRDefault="000D6CD9" w:rsidP="009033CE">
      <w:pPr>
        <w:spacing w:before="240"/>
        <w:ind w:left="567" w:right="786"/>
        <w:jc w:val="both"/>
        <w:rPr>
          <w:rFonts w:ascii="Arial" w:hAnsi="Arial" w:cs="Arial"/>
          <w:color w:val="161616" w:themeColor="background1" w:themeShade="1A"/>
          <w:sz w:val="21"/>
          <w:szCs w:val="21"/>
          <w:lang w:val="es-ES_tradnl"/>
        </w:rPr>
      </w:pPr>
      <w:r w:rsidRPr="00960A64">
        <w:rPr>
          <w:rFonts w:ascii="Arial" w:hAnsi="Arial" w:cs="Arial"/>
          <w:color w:val="161616" w:themeColor="background1" w:themeShade="1A"/>
          <w:sz w:val="21"/>
          <w:szCs w:val="21"/>
          <w:lang w:val="es-ES_tradnl"/>
        </w:rPr>
        <w:t>4.¿Están facultadas las entidades estatales en los procesos de contratación para exigir directamente, en lugar de la inscripción de la experiencia en el RUP, documentos complementarios que son exigibles por las cámaras de comercio en el proceso de inscripción? De ser así, ¿pueden reemplazar al registro en el RUP? ¿son considerados esos documentos plena prueba de la información en ellos contenida?»</w:t>
      </w:r>
      <w:r w:rsidR="00CC75E4">
        <w:rPr>
          <w:rFonts w:ascii="Arial" w:hAnsi="Arial" w:cs="Arial"/>
          <w:color w:val="161616" w:themeColor="background1" w:themeShade="1A"/>
          <w:sz w:val="21"/>
          <w:szCs w:val="21"/>
          <w:lang w:val="es-ES_tradnl"/>
        </w:rPr>
        <w:t>.</w:t>
      </w:r>
    </w:p>
    <w:p w14:paraId="3F60C182" w14:textId="3E25A2CB" w:rsidR="00B57B59" w:rsidRDefault="00B56AF1" w:rsidP="009033CE">
      <w:pPr>
        <w:spacing w:before="240" w:line="276" w:lineRule="auto"/>
        <w:jc w:val="both"/>
        <w:rPr>
          <w:rFonts w:ascii="Arial" w:eastAsia="Calibri" w:hAnsi="Arial" w:cs="Arial"/>
          <w:sz w:val="22"/>
          <w:szCs w:val="22"/>
        </w:rPr>
      </w:pPr>
      <w:r>
        <w:rPr>
          <w:rFonts w:ascii="Arial" w:eastAsia="Calibri" w:hAnsi="Arial" w:cs="Arial"/>
          <w:sz w:val="22"/>
          <w:szCs w:val="22"/>
        </w:rPr>
        <w:t>Conforme a la interpretación de las normas generales del sistema de compras públicas, e</w:t>
      </w:r>
      <w:r w:rsidR="00B57B59" w:rsidRPr="00B57B59">
        <w:rPr>
          <w:rFonts w:ascii="Arial" w:eastAsia="Calibri" w:hAnsi="Arial" w:cs="Arial"/>
          <w:sz w:val="22"/>
          <w:szCs w:val="22"/>
        </w:rPr>
        <w:t xml:space="preserve">l artículo 6 de la Ley 1150 de 2007 establece que el RUP constituye el medio idóneo para verificar las condiciones de los proponentes en procesos de contratación pública. Este registro, conforme a lo señalado por la Corte Constitucional, es administrado por las Cámaras de Comercio y la actividad relacionada en el mismo está «sometida a los </w:t>
      </w:r>
      <w:r w:rsidR="00B57B59" w:rsidRPr="00B57B59">
        <w:rPr>
          <w:rFonts w:ascii="Arial" w:eastAsia="Calibri" w:hAnsi="Arial" w:cs="Arial"/>
          <w:sz w:val="22"/>
          <w:szCs w:val="22"/>
        </w:rPr>
        <w:lastRenderedPageBreak/>
        <w:t>principios de la función administrativa y de contratación estatal». Así las cosas,  el RUP se constituyó como «plena prueba de las circunstancias que en ella se hagan constar y que hayan sido verificadas por las Cámaras de Comercio»</w:t>
      </w:r>
      <w:r w:rsidR="001555B3">
        <w:rPr>
          <w:rFonts w:ascii="Arial" w:eastAsia="Calibri" w:hAnsi="Arial" w:cs="Arial"/>
          <w:sz w:val="22"/>
          <w:szCs w:val="22"/>
        </w:rPr>
        <w:t>.</w:t>
      </w:r>
      <w:r w:rsidR="00B57B59" w:rsidRPr="00B57B59">
        <w:rPr>
          <w:rFonts w:ascii="Arial" w:eastAsia="Calibri" w:hAnsi="Arial" w:cs="Arial"/>
          <w:sz w:val="22"/>
          <w:szCs w:val="22"/>
        </w:rPr>
        <w:t xml:space="preserve"> </w:t>
      </w:r>
      <w:r w:rsidR="001555B3">
        <w:rPr>
          <w:rFonts w:ascii="Arial" w:eastAsia="Calibri" w:hAnsi="Arial" w:cs="Arial"/>
          <w:sz w:val="22"/>
          <w:szCs w:val="22"/>
        </w:rPr>
        <w:t>E</w:t>
      </w:r>
      <w:r w:rsidR="00B57B59" w:rsidRPr="00B57B59">
        <w:rPr>
          <w:rFonts w:ascii="Arial" w:eastAsia="Calibri" w:hAnsi="Arial" w:cs="Arial"/>
          <w:sz w:val="22"/>
          <w:szCs w:val="22"/>
        </w:rPr>
        <w:t>s decir, estableció una regla probatoria en lo que se refiere a las condiciones de las proponentes contenidas en el registro, asignó la competencia a las cámaras para verificarlas y, además, dispuso que la verificación de las condiciones de que trata el numeral 1 el artículo 5 de la Ley 1150 de 2007 se demostrará «exclusivamente con el respectivo certificado del RUP en donde deberán constar dichas condiciones» salvo las excepciones previstas.</w:t>
      </w:r>
    </w:p>
    <w:p w14:paraId="07F6DD0E" w14:textId="218D6436" w:rsidR="00E37E7B" w:rsidRPr="00E37E7B" w:rsidRDefault="00E37E7B" w:rsidP="009033CE">
      <w:pPr>
        <w:spacing w:before="240" w:line="276" w:lineRule="auto"/>
        <w:ind w:firstLine="708"/>
        <w:jc w:val="both"/>
        <w:rPr>
          <w:rFonts w:ascii="Arial" w:eastAsia="Calibri" w:hAnsi="Arial" w:cs="Arial"/>
          <w:sz w:val="22"/>
          <w:szCs w:val="22"/>
          <w:lang w:val="es-ES_tradnl"/>
        </w:rPr>
      </w:pPr>
      <w:r>
        <w:rPr>
          <w:rFonts w:ascii="Arial" w:eastAsia="Calibri" w:hAnsi="Arial" w:cs="Arial"/>
          <w:sz w:val="22"/>
          <w:szCs w:val="22"/>
        </w:rPr>
        <w:t>En este mismo sentido</w:t>
      </w:r>
      <w:r w:rsidR="00CC75E4" w:rsidRPr="00CC75E4">
        <w:rPr>
          <w:rFonts w:ascii="Arial" w:eastAsia="Calibri" w:hAnsi="Arial" w:cs="Arial"/>
          <w:sz w:val="22"/>
          <w:szCs w:val="22"/>
        </w:rPr>
        <w:t xml:space="preserve"> el Manual para determinar y verificar los requisitos habilitantes en los</w:t>
      </w:r>
      <w:r w:rsidR="00CC75E4">
        <w:rPr>
          <w:rFonts w:ascii="Arial" w:eastAsia="Calibri" w:hAnsi="Arial" w:cs="Arial"/>
          <w:sz w:val="22"/>
          <w:szCs w:val="22"/>
        </w:rPr>
        <w:t xml:space="preserve"> </w:t>
      </w:r>
      <w:r w:rsidR="00CC75E4" w:rsidRPr="00CC75E4">
        <w:rPr>
          <w:rFonts w:ascii="Arial" w:eastAsia="Calibri" w:hAnsi="Arial" w:cs="Arial"/>
          <w:sz w:val="22"/>
          <w:szCs w:val="22"/>
        </w:rPr>
        <w:t>Procesos de Contratación</w:t>
      </w:r>
      <w:r w:rsidR="00CC75E4">
        <w:rPr>
          <w:rFonts w:ascii="Arial" w:hAnsi="Arial" w:cs="Arial"/>
          <w:color w:val="161616" w:themeColor="background1" w:themeShade="1A"/>
          <w:sz w:val="21"/>
          <w:szCs w:val="21"/>
          <w:lang w:val="es-ES_tradnl"/>
        </w:rPr>
        <w:t xml:space="preserve"> señala que el </w:t>
      </w:r>
      <w:r w:rsidRPr="00960A64">
        <w:rPr>
          <w:rFonts w:ascii="Arial" w:hAnsi="Arial" w:cs="Arial"/>
          <w:color w:val="161616" w:themeColor="background1" w:themeShade="1A"/>
          <w:sz w:val="21"/>
          <w:szCs w:val="21"/>
          <w:lang w:val="es-ES_tradnl"/>
        </w:rPr>
        <w:t>«</w:t>
      </w:r>
      <w:r w:rsidR="00CC75E4" w:rsidRPr="00AB316F">
        <w:rPr>
          <w:rFonts w:ascii="Arial" w:eastAsia="Calibri" w:hAnsi="Arial" w:cs="Arial"/>
          <w:sz w:val="22"/>
          <w:szCs w:val="22"/>
        </w:rPr>
        <w:t xml:space="preserve">Registro Único de </w:t>
      </w:r>
      <w:r w:rsidR="00CC75E4">
        <w:rPr>
          <w:rFonts w:ascii="Arial" w:eastAsia="Calibri" w:hAnsi="Arial" w:cs="Arial"/>
          <w:sz w:val="22"/>
          <w:szCs w:val="22"/>
        </w:rPr>
        <w:t xml:space="preserve">Proponentes </w:t>
      </w:r>
      <w:r w:rsidR="00CC75E4" w:rsidRPr="00CC75E4">
        <w:rPr>
          <w:rFonts w:ascii="Arial" w:eastAsia="Calibri" w:hAnsi="Arial" w:cs="Arial"/>
          <w:sz w:val="22"/>
          <w:szCs w:val="22"/>
        </w:rPr>
        <w:t>es el instrumento a través del cual los proponentes acreditan su capacidad</w:t>
      </w:r>
      <w:r w:rsidR="00CC75E4">
        <w:rPr>
          <w:rFonts w:ascii="Arial" w:eastAsia="Calibri" w:hAnsi="Arial" w:cs="Arial"/>
          <w:sz w:val="22"/>
          <w:szCs w:val="22"/>
        </w:rPr>
        <w:t xml:space="preserve"> </w:t>
      </w:r>
      <w:r w:rsidR="00CC75E4" w:rsidRPr="00CC75E4">
        <w:rPr>
          <w:rFonts w:ascii="Arial" w:eastAsia="Calibri" w:hAnsi="Arial" w:cs="Arial"/>
          <w:sz w:val="22"/>
          <w:szCs w:val="22"/>
        </w:rPr>
        <w:t>jurídica, financiera, organizacional y su experiencia. El certificado del RUP es la prueba de tales condiciones,</w:t>
      </w:r>
      <w:r w:rsidR="00CC75E4">
        <w:rPr>
          <w:rFonts w:ascii="Arial" w:eastAsia="Calibri" w:hAnsi="Arial" w:cs="Arial"/>
          <w:sz w:val="22"/>
          <w:szCs w:val="22"/>
        </w:rPr>
        <w:t xml:space="preserve"> </w:t>
      </w:r>
      <w:r w:rsidR="00CC75E4" w:rsidRPr="00CC75E4">
        <w:rPr>
          <w:rFonts w:ascii="Arial" w:eastAsia="Calibri" w:hAnsi="Arial" w:cs="Arial"/>
          <w:sz w:val="22"/>
          <w:szCs w:val="22"/>
        </w:rPr>
        <w:t>por lo que las Entidades Estatales no pueden solicitar a los oferentes documentación adicional para verificar la</w:t>
      </w:r>
      <w:r w:rsidR="00CC75E4">
        <w:rPr>
          <w:rFonts w:ascii="Arial" w:eastAsia="Calibri" w:hAnsi="Arial" w:cs="Arial"/>
          <w:sz w:val="22"/>
          <w:szCs w:val="22"/>
        </w:rPr>
        <w:t xml:space="preserve"> </w:t>
      </w:r>
      <w:r w:rsidR="00CC75E4" w:rsidRPr="00CC75E4">
        <w:rPr>
          <w:rFonts w:ascii="Arial" w:eastAsia="Calibri" w:hAnsi="Arial" w:cs="Arial"/>
          <w:sz w:val="22"/>
          <w:szCs w:val="22"/>
        </w:rPr>
        <w:t>información contenida en el mismo</w:t>
      </w:r>
      <w:r w:rsidRPr="00960A64">
        <w:rPr>
          <w:rFonts w:ascii="Arial" w:hAnsi="Arial" w:cs="Arial"/>
          <w:color w:val="161616" w:themeColor="background1" w:themeShade="1A"/>
          <w:sz w:val="21"/>
          <w:szCs w:val="21"/>
          <w:lang w:val="es-ES_tradnl"/>
        </w:rPr>
        <w:t>»</w:t>
      </w:r>
      <w:r>
        <w:rPr>
          <w:rStyle w:val="Refdenotaalpie"/>
          <w:rFonts w:ascii="Arial" w:hAnsi="Arial" w:cs="Arial"/>
          <w:color w:val="161616" w:themeColor="background1" w:themeShade="1A"/>
          <w:sz w:val="21"/>
          <w:szCs w:val="21"/>
          <w:lang w:val="es-ES_tradnl"/>
        </w:rPr>
        <w:footnoteReference w:id="9"/>
      </w:r>
      <w:r w:rsidR="00592F79">
        <w:rPr>
          <w:rFonts w:ascii="Arial" w:hAnsi="Arial" w:cs="Arial"/>
          <w:color w:val="161616" w:themeColor="background1" w:themeShade="1A"/>
          <w:sz w:val="21"/>
          <w:szCs w:val="21"/>
          <w:lang w:val="es-ES_tradnl"/>
        </w:rPr>
        <w:t>.</w:t>
      </w:r>
    </w:p>
    <w:p w14:paraId="7E7EECF3" w14:textId="44E32A99" w:rsidR="00E37E7B" w:rsidRDefault="00E37E7B" w:rsidP="009033CE">
      <w:pPr>
        <w:spacing w:before="240" w:line="276" w:lineRule="auto"/>
        <w:ind w:firstLine="708"/>
        <w:jc w:val="both"/>
        <w:rPr>
          <w:rFonts w:ascii="Arial" w:eastAsia="Calibri" w:hAnsi="Arial" w:cs="Arial"/>
          <w:sz w:val="22"/>
          <w:szCs w:val="22"/>
          <w:lang w:eastAsia="en-US"/>
        </w:rPr>
      </w:pPr>
      <w:r w:rsidRPr="00E37E7B">
        <w:rPr>
          <w:rFonts w:ascii="Arial" w:eastAsia="Calibri" w:hAnsi="Arial" w:cs="Arial"/>
          <w:sz w:val="22"/>
          <w:szCs w:val="22"/>
          <w:lang w:eastAsia="en-US"/>
        </w:rPr>
        <w:t xml:space="preserve">Como lo estableció la Agencia en la respuesta a la consulta </w:t>
      </w:r>
      <w:r>
        <w:rPr>
          <w:rFonts w:ascii="Arial" w:eastAsia="Calibri" w:hAnsi="Arial" w:cs="Arial"/>
          <w:sz w:val="22"/>
          <w:szCs w:val="22"/>
          <w:lang w:eastAsia="en-US"/>
        </w:rPr>
        <w:t>4201713000001815 del 21 de abril de 2017, es jurídicamente viable que los proponentes acrediten su experiencia en el RUP con contratos de tracto sucesivo en ejecución, siempre que se pruebe la porción efectivamente cumplida.</w:t>
      </w:r>
      <w:r w:rsidR="0046628E">
        <w:rPr>
          <w:rFonts w:ascii="Arial" w:hAnsi="Arial" w:cs="Arial"/>
          <w:color w:val="000000" w:themeColor="text1"/>
          <w:sz w:val="22"/>
          <w:szCs w:val="22"/>
        </w:rPr>
        <w:t xml:space="preserve"> </w:t>
      </w:r>
      <w:r>
        <w:rPr>
          <w:rFonts w:ascii="Arial" w:hAnsi="Arial" w:cs="Arial"/>
          <w:color w:val="000000" w:themeColor="text1"/>
          <w:sz w:val="22"/>
          <w:szCs w:val="22"/>
        </w:rPr>
        <w:t xml:space="preserve">Esta posición se justifica en una interpretación armónica de los artículos </w:t>
      </w:r>
      <w:r>
        <w:rPr>
          <w:rFonts w:ascii="Arial" w:eastAsia="Calibri" w:hAnsi="Arial" w:cs="Arial"/>
          <w:sz w:val="22"/>
          <w:szCs w:val="22"/>
          <w:lang w:eastAsia="en-US"/>
        </w:rPr>
        <w:t>2.2.1.1.1.5.2. y 2.2.1.1.1.5.3. del Decreto 1082 de 2015, que permite entender la expresión «contratos ejecutados» como aquellos ejecutados en la porción efectivamente cumplida, lo que permite allegar contratos en ejecución para acreditar la experiencia. Además, esta posición se fundamenta en la Circular Única de la Superintendencia de Industria y Comercio, que regula el funcionamiento del RUP y establece la posibilidad de certificar como experiencia contratos de tracto sucesivo en ejecución, siempre que se acredite la porción efectivamente ejecutada, concretamente, en título VIII, numeral 4.2.2.2.</w:t>
      </w:r>
    </w:p>
    <w:p w14:paraId="367F4210" w14:textId="77777777" w:rsidR="00DD7F81" w:rsidRDefault="00E37E7B" w:rsidP="009033CE">
      <w:pPr>
        <w:spacing w:before="240" w:line="276" w:lineRule="auto"/>
        <w:ind w:firstLine="708"/>
        <w:jc w:val="both"/>
        <w:rPr>
          <w:rFonts w:ascii="Arial" w:eastAsia="Calibri" w:hAnsi="Arial" w:cs="Arial"/>
          <w:sz w:val="22"/>
          <w:szCs w:val="22"/>
        </w:rPr>
      </w:pPr>
      <w:r w:rsidRPr="00E37E7B">
        <w:rPr>
          <w:rFonts w:ascii="Arial" w:eastAsia="Calibri" w:hAnsi="Arial" w:cs="Arial"/>
          <w:sz w:val="22"/>
          <w:szCs w:val="22"/>
        </w:rPr>
        <w:t xml:space="preserve">El numeral 4.2.2.2. de la Circular Única de la Superintendencia de Industria y Comercio establece el medio idóneo para acreditar la experiencia de un contrato de tracto sucesivo en ejecución en los siguientes términos: «Para proceder al registro de la experiencia de un contrato de tracto sucesivo en curso, es necesario que el tercero que recibió los bienes, obras o servicios relacionados certifique expresamente la cuantía y objeto del contrato efectivamente ejecutados». Así, en caso de que un proponente </w:t>
      </w:r>
      <w:r w:rsidRPr="00E37E7B">
        <w:rPr>
          <w:rFonts w:ascii="Arial" w:eastAsia="Calibri" w:hAnsi="Arial" w:cs="Arial"/>
          <w:sz w:val="22"/>
          <w:szCs w:val="22"/>
        </w:rPr>
        <w:lastRenderedPageBreak/>
        <w:t>pretenda que una Cámara de Comercio certifique como experiencia contratos de tracto sucesivo en curso, se requiere que este allegue una certificación del contratante en el que certifique expresamente la cuantía y objeto del contrato efectivamente ejecutados.</w:t>
      </w:r>
    </w:p>
    <w:p w14:paraId="3F989EEC" w14:textId="77777777" w:rsidR="00684937" w:rsidRDefault="00E37E7B" w:rsidP="009033CE">
      <w:pPr>
        <w:spacing w:before="240"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Teniendo en cuenta lo establecido en la Circular Única de la Superintendencia de Industria y Comercio, las cámaras de comercio deben certificar como experiencia aquellos contratos de tracto sucesivo en ejecución, siempre y cuando el interesado allegue una certificación del tercero que recibió los bienes, obras y servicios en los que se establezca la cuantía y objeto del contrato efectivamente ejecutados. </w:t>
      </w:r>
    </w:p>
    <w:p w14:paraId="2C24917D" w14:textId="5B6FE31B" w:rsidR="0046628E" w:rsidRDefault="0046628E" w:rsidP="009033CE">
      <w:pPr>
        <w:spacing w:after="120" w:line="276" w:lineRule="auto"/>
        <w:ind w:firstLine="709"/>
        <w:jc w:val="both"/>
        <w:rPr>
          <w:rFonts w:ascii="Arial" w:eastAsia="Calibri" w:hAnsi="Arial" w:cs="Arial"/>
          <w:color w:val="161616" w:themeColor="background1" w:themeShade="1A"/>
          <w:sz w:val="22"/>
          <w:szCs w:val="22"/>
        </w:rPr>
      </w:pPr>
    </w:p>
    <w:p w14:paraId="01D51ED1" w14:textId="0DE13D75" w:rsidR="00416A3B" w:rsidRPr="0022247E" w:rsidRDefault="00416A3B" w:rsidP="009033CE">
      <w:pPr>
        <w:spacing w:line="276" w:lineRule="auto"/>
        <w:jc w:val="both"/>
        <w:rPr>
          <w:rFonts w:ascii="Arial" w:eastAsia="Calibri" w:hAnsi="Arial" w:cs="Arial"/>
          <w:color w:val="161616" w:themeColor="background1" w:themeShade="1A"/>
          <w:sz w:val="22"/>
          <w:szCs w:val="22"/>
        </w:rPr>
      </w:pPr>
      <w:r w:rsidRPr="0022247E">
        <w:rPr>
          <w:rFonts w:ascii="Arial" w:eastAsia="Calibri" w:hAnsi="Arial" w:cs="Arial"/>
          <w:color w:val="161616" w:themeColor="background1" w:themeShade="1A"/>
          <w:sz w:val="22"/>
          <w:szCs w:val="22"/>
        </w:rPr>
        <w:t>Este concepto tiene el alcance previsto en el artículo 28 del Código de Procedimiento Administrativo y de lo Contencioso Administrativo.</w:t>
      </w:r>
    </w:p>
    <w:p w14:paraId="73353508" w14:textId="00204D0B" w:rsidR="00EE6A82" w:rsidRPr="00254534" w:rsidRDefault="00EE6A82" w:rsidP="007015AD">
      <w:pPr>
        <w:spacing w:before="240" w:line="276" w:lineRule="auto"/>
        <w:jc w:val="both"/>
        <w:rPr>
          <w:rFonts w:ascii="Arial" w:hAnsi="Arial" w:cs="Arial"/>
          <w:color w:val="161616" w:themeColor="background1" w:themeShade="1A"/>
          <w:sz w:val="22"/>
          <w:szCs w:val="22"/>
          <w:lang w:val="es-ES_tradnl" w:eastAsia="es-CO"/>
        </w:rPr>
      </w:pPr>
      <w:bookmarkStart w:id="10" w:name="_Hlk50986665"/>
      <w:bookmarkStart w:id="11" w:name="_Hlk52766744"/>
      <w:r w:rsidRPr="00254534">
        <w:rPr>
          <w:rFonts w:ascii="Arial" w:hAnsi="Arial" w:cs="Arial"/>
          <w:color w:val="161616" w:themeColor="background1" w:themeShade="1A"/>
          <w:sz w:val="22"/>
          <w:szCs w:val="22"/>
          <w:lang w:val="es-ES_tradnl" w:eastAsia="es-CO"/>
        </w:rPr>
        <w:t>Atentamente,</w:t>
      </w:r>
    </w:p>
    <w:bookmarkEnd w:id="2"/>
    <w:bookmarkEnd w:id="10"/>
    <w:bookmarkEnd w:id="11"/>
    <w:p w14:paraId="35B56F46" w14:textId="1456A50B" w:rsidR="00746E08" w:rsidRDefault="004C2630" w:rsidP="00B32DB2">
      <w:pPr>
        <w:spacing w:before="240"/>
        <w:jc w:val="center"/>
        <w:rPr>
          <w:rFonts w:ascii="Arial" w:hAnsi="Arial" w:cs="Arial"/>
          <w:noProof/>
          <w:color w:val="161616" w:themeColor="background1" w:themeShade="1A"/>
          <w:sz w:val="22"/>
          <w:szCs w:val="22"/>
          <w:lang w:eastAsia="es-CO"/>
        </w:rPr>
      </w:pPr>
      <w:r w:rsidRPr="00570FD2">
        <w:rPr>
          <w:rFonts w:ascii="Arial" w:hAnsi="Arial" w:cs="Arial"/>
          <w:noProof/>
          <w:color w:val="000000" w:themeColor="text1"/>
          <w:sz w:val="22"/>
          <w:lang w:eastAsia="es-CO"/>
        </w:rPr>
        <w:drawing>
          <wp:anchor distT="0" distB="0" distL="114300" distR="114300" simplePos="0" relativeHeight="251659264" behindDoc="0" locked="0" layoutInCell="1" allowOverlap="1" wp14:anchorId="5B06424E" wp14:editId="649E4BA8">
            <wp:simplePos x="0" y="0"/>
            <wp:positionH relativeFrom="margin">
              <wp:posOffset>1510748</wp:posOffset>
            </wp:positionH>
            <wp:positionV relativeFrom="paragraph">
              <wp:posOffset>7731</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2017CDAE" w14:textId="77777777" w:rsidR="004C2630" w:rsidRDefault="004C2630" w:rsidP="00B32DB2">
      <w:pPr>
        <w:spacing w:before="240"/>
        <w:jc w:val="center"/>
        <w:rPr>
          <w:rFonts w:ascii="Arial" w:hAnsi="Arial" w:cs="Arial"/>
          <w:noProof/>
          <w:color w:val="161616" w:themeColor="background1" w:themeShade="1A"/>
          <w:sz w:val="22"/>
          <w:szCs w:val="22"/>
          <w:lang w:eastAsia="es-CO"/>
        </w:rPr>
      </w:pPr>
    </w:p>
    <w:p w14:paraId="68DD7ECE" w14:textId="77777777" w:rsidR="004C2630" w:rsidRPr="00254534" w:rsidRDefault="004C2630" w:rsidP="00B32DB2">
      <w:pPr>
        <w:spacing w:before="240"/>
        <w:jc w:val="center"/>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423BA" w:rsidRPr="00254534" w14:paraId="47EE0A9C" w14:textId="77777777" w:rsidTr="00EA4372">
        <w:trPr>
          <w:trHeight w:val="286"/>
        </w:trPr>
        <w:tc>
          <w:tcPr>
            <w:tcW w:w="817" w:type="dxa"/>
            <w:vAlign w:val="center"/>
          </w:tcPr>
          <w:p w14:paraId="05579E3A"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Elaboró:</w:t>
            </w:r>
          </w:p>
        </w:tc>
        <w:tc>
          <w:tcPr>
            <w:tcW w:w="4445" w:type="dxa"/>
            <w:tcBorders>
              <w:bottom w:val="dotted" w:sz="4" w:space="0" w:color="7F7F7F"/>
            </w:tcBorders>
            <w:vAlign w:val="center"/>
          </w:tcPr>
          <w:p w14:paraId="0D5DC54E"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 xml:space="preserve">Diana Fabiola Herrera Hernández </w:t>
            </w:r>
          </w:p>
          <w:p w14:paraId="61670314"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Contratista de la Subdirección de Gestión Contractual</w:t>
            </w:r>
          </w:p>
        </w:tc>
      </w:tr>
      <w:tr w:rsidR="008423BA" w:rsidRPr="00254534" w14:paraId="2D328240" w14:textId="77777777" w:rsidTr="00EA4372">
        <w:trPr>
          <w:trHeight w:val="299"/>
        </w:trPr>
        <w:tc>
          <w:tcPr>
            <w:tcW w:w="817" w:type="dxa"/>
            <w:vAlign w:val="center"/>
          </w:tcPr>
          <w:p w14:paraId="1219E7C1"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37A4E093"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Juan David Montoya Penagos</w:t>
            </w:r>
          </w:p>
          <w:p w14:paraId="4B483BFF"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Gestor T1-15 de la Subdirección de Gestión Contractual</w:t>
            </w:r>
          </w:p>
        </w:tc>
      </w:tr>
      <w:tr w:rsidR="008423BA" w:rsidRPr="00254534" w14:paraId="695797F3" w14:textId="77777777" w:rsidTr="00EA4372">
        <w:trPr>
          <w:trHeight w:val="272"/>
        </w:trPr>
        <w:tc>
          <w:tcPr>
            <w:tcW w:w="817" w:type="dxa"/>
            <w:vAlign w:val="center"/>
          </w:tcPr>
          <w:p w14:paraId="05BB9836"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Aprobó:</w:t>
            </w:r>
          </w:p>
        </w:tc>
        <w:tc>
          <w:tcPr>
            <w:tcW w:w="4445" w:type="dxa"/>
            <w:tcBorders>
              <w:top w:val="dotted" w:sz="4" w:space="0" w:color="7F7F7F"/>
              <w:bottom w:val="dotted" w:sz="4" w:space="0" w:color="7F7F7F"/>
            </w:tcBorders>
            <w:vAlign w:val="center"/>
          </w:tcPr>
          <w:p w14:paraId="08CB039F"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Jorge Augusto Tirado Navarro</w:t>
            </w:r>
          </w:p>
          <w:p w14:paraId="6F56A07C" w14:textId="77777777" w:rsidR="008423BA" w:rsidRPr="00254534" w:rsidRDefault="008423BA" w:rsidP="00EA4372">
            <w:pPr>
              <w:rPr>
                <w:rFonts w:ascii="Arial" w:hAnsi="Arial" w:cs="Arial"/>
                <w:sz w:val="14"/>
                <w:szCs w:val="14"/>
                <w:lang w:eastAsia="es-ES"/>
              </w:rPr>
            </w:pPr>
            <w:r w:rsidRPr="00254534">
              <w:rPr>
                <w:rFonts w:ascii="Arial" w:hAnsi="Arial" w:cs="Arial"/>
                <w:sz w:val="14"/>
                <w:szCs w:val="14"/>
                <w:lang w:eastAsia="es-ES"/>
              </w:rPr>
              <w:t>Subdirector de Gestión Contractual ANCP – CCE</w:t>
            </w:r>
          </w:p>
        </w:tc>
      </w:tr>
    </w:tbl>
    <w:p w14:paraId="23EAD1F9" w14:textId="1D1C6BDB" w:rsidR="008423BA" w:rsidRPr="00254534" w:rsidRDefault="008423BA" w:rsidP="00B32DB2">
      <w:pPr>
        <w:spacing w:before="240"/>
        <w:jc w:val="center"/>
        <w:rPr>
          <w:rFonts w:ascii="Arial" w:hAnsi="Arial" w:cs="Arial"/>
          <w:color w:val="161616" w:themeColor="background1" w:themeShade="1A"/>
          <w:sz w:val="22"/>
          <w:szCs w:val="22"/>
          <w:lang w:val="es-ES_tradnl" w:eastAsia="es-CO"/>
        </w:rPr>
      </w:pPr>
    </w:p>
    <w:p w14:paraId="46A2D6C9" w14:textId="77777777" w:rsidR="00123BE2" w:rsidRPr="00254534" w:rsidRDefault="00123BE2" w:rsidP="00B32DB2">
      <w:pPr>
        <w:spacing w:before="240"/>
        <w:rPr>
          <w:rFonts w:ascii="Arial" w:hAnsi="Arial" w:cs="Arial"/>
          <w:color w:val="161616" w:themeColor="background1" w:themeShade="1A"/>
          <w:sz w:val="22"/>
          <w:szCs w:val="22"/>
          <w:lang w:val="es-ES_tradnl"/>
        </w:rPr>
      </w:pPr>
    </w:p>
    <w:sectPr w:rsidR="00123BE2" w:rsidRPr="00254534"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6FE2C" w14:textId="77777777" w:rsidR="008B311F" w:rsidRDefault="008B311F">
      <w:r>
        <w:separator/>
      </w:r>
    </w:p>
  </w:endnote>
  <w:endnote w:type="continuationSeparator" w:id="0">
    <w:p w14:paraId="3DA09328" w14:textId="77777777" w:rsidR="008B311F" w:rsidRDefault="008B3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C263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C263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59328" w14:textId="77777777" w:rsidR="008B311F" w:rsidRDefault="008B311F">
      <w:r>
        <w:separator/>
      </w:r>
    </w:p>
  </w:footnote>
  <w:footnote w:type="continuationSeparator" w:id="0">
    <w:p w14:paraId="03921143" w14:textId="77777777" w:rsidR="008B311F" w:rsidRDefault="008B311F">
      <w:r>
        <w:continuationSeparator/>
      </w:r>
    </w:p>
  </w:footnote>
  <w:footnote w:id="1">
    <w:p w14:paraId="18F71F1B" w14:textId="3E161C4C" w:rsidR="000D2540" w:rsidRPr="000D2540" w:rsidRDefault="000D2540" w:rsidP="000D2540">
      <w:pPr>
        <w:pStyle w:val="Textonotapie"/>
        <w:spacing w:before="0" w:after="0" w:line="240" w:lineRule="auto"/>
        <w:rPr>
          <w:lang w:val="es-CO"/>
        </w:rPr>
      </w:pPr>
      <w:r>
        <w:rPr>
          <w:rStyle w:val="Refdenotaalpie"/>
        </w:rPr>
        <w:footnoteRef/>
      </w:r>
      <w:r>
        <w:t xml:space="preserve"> </w:t>
      </w:r>
      <w:r w:rsidRPr="000D2540">
        <w:rPr>
          <w:rFonts w:ascii="Arial" w:hAnsi="Arial" w:cs="Arial"/>
          <w:color w:val="2D2D2D"/>
          <w:sz w:val="19"/>
          <w:szCs w:val="19"/>
          <w:shd w:val="clear" w:color="auto" w:fill="FFFFFF"/>
        </w:rPr>
        <w:t>Sentencia C-1016/12</w:t>
      </w:r>
    </w:p>
  </w:footnote>
  <w:footnote w:id="2">
    <w:p w14:paraId="62D152A7"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Style w:val="Refdenotaalpie"/>
          <w:rFonts w:ascii="Arial" w:hAnsi="Arial" w:cs="Arial"/>
          <w:sz w:val="19"/>
          <w:szCs w:val="19"/>
        </w:rPr>
        <w:footnoteRef/>
      </w:r>
      <w:r w:rsidRPr="00310BF0">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35CC7F5"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96FBC12" w14:textId="77777777" w:rsidR="000D6CD9" w:rsidRPr="00310BF0" w:rsidRDefault="000D6CD9" w:rsidP="00310BF0">
      <w:pPr>
        <w:pStyle w:val="Textonotapie"/>
        <w:spacing w:before="0" w:after="0" w:line="240" w:lineRule="auto"/>
        <w:rPr>
          <w:rFonts w:ascii="Arial" w:hAnsi="Arial" w:cs="Arial"/>
          <w:sz w:val="19"/>
          <w:szCs w:val="19"/>
          <w:lang w:val="es-ES"/>
        </w:rPr>
      </w:pPr>
    </w:p>
  </w:footnote>
  <w:footnote w:id="3">
    <w:p w14:paraId="4D7F3FD3" w14:textId="0FE9496E" w:rsidR="000D6CD9" w:rsidRPr="007015AD" w:rsidRDefault="000D6CD9" w:rsidP="007015AD">
      <w:pPr>
        <w:pStyle w:val="Textonotapie"/>
        <w:spacing w:before="0" w:after="0" w:line="240" w:lineRule="auto"/>
        <w:ind w:firstLine="708"/>
        <w:rPr>
          <w:rFonts w:ascii="Arial" w:hAnsi="Arial" w:cs="Arial"/>
          <w:sz w:val="19"/>
          <w:szCs w:val="19"/>
        </w:rPr>
      </w:pPr>
      <w:r w:rsidRPr="00310BF0">
        <w:rPr>
          <w:rStyle w:val="Refdenotaalpie"/>
          <w:rFonts w:ascii="Arial" w:hAnsi="Arial" w:cs="Arial"/>
          <w:sz w:val="19"/>
          <w:szCs w:val="19"/>
        </w:rPr>
        <w:footnoteRef/>
      </w:r>
      <w:r w:rsidRPr="00310BF0">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4">
    <w:p w14:paraId="25C070EC"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Style w:val="Refdenotaalpie"/>
          <w:rFonts w:ascii="Arial" w:hAnsi="Arial" w:cs="Arial"/>
          <w:sz w:val="19"/>
          <w:szCs w:val="19"/>
        </w:rPr>
        <w:footnoteRef/>
      </w:r>
      <w:r w:rsidRPr="00310BF0">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62B8DD75"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5A850F0D" w14:textId="03B2BF01" w:rsidR="000D6CD9" w:rsidRPr="007015AD" w:rsidRDefault="000D6CD9" w:rsidP="007015AD">
      <w:pPr>
        <w:pStyle w:val="Textonotapie"/>
        <w:spacing w:before="0" w:after="0" w:line="240" w:lineRule="auto"/>
        <w:ind w:firstLine="708"/>
        <w:rPr>
          <w:rFonts w:ascii="Arial" w:hAnsi="Arial" w:cs="Arial"/>
          <w:sz w:val="19"/>
          <w:szCs w:val="19"/>
        </w:rPr>
      </w:pPr>
      <w:r w:rsidRPr="00310BF0">
        <w:rPr>
          <w:rFonts w:ascii="Arial" w:hAnsi="Arial" w:cs="Arial"/>
          <w:sz w:val="19"/>
          <w:szCs w:val="19"/>
        </w:rPr>
        <w:t>[...]».</w:t>
      </w:r>
    </w:p>
  </w:footnote>
  <w:footnote w:id="5">
    <w:p w14:paraId="3D9F4E19"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Style w:val="Refdenotaalpie"/>
          <w:rFonts w:ascii="Arial" w:hAnsi="Arial" w:cs="Arial"/>
          <w:sz w:val="19"/>
          <w:szCs w:val="19"/>
        </w:rPr>
        <w:footnoteRef/>
      </w:r>
      <w:r w:rsidRPr="00310BF0">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383EFE6"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Fonts w:ascii="Arial" w:hAnsi="Arial" w:cs="Arial"/>
          <w:sz w:val="19"/>
          <w:szCs w:val="19"/>
        </w:rPr>
        <w:t>[...]</w:t>
      </w:r>
    </w:p>
    <w:p w14:paraId="179703BA"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1CD58D8" w14:textId="31A65231" w:rsidR="000D6CD9" w:rsidRPr="007015AD" w:rsidRDefault="000D6CD9" w:rsidP="007015AD">
      <w:pPr>
        <w:pStyle w:val="Textonotapie"/>
        <w:spacing w:before="0" w:after="0" w:line="240" w:lineRule="auto"/>
        <w:ind w:firstLine="708"/>
        <w:rPr>
          <w:rFonts w:ascii="Arial" w:hAnsi="Arial" w:cs="Arial"/>
          <w:sz w:val="19"/>
          <w:szCs w:val="19"/>
        </w:rPr>
      </w:pPr>
      <w:r w:rsidRPr="00310BF0">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6">
    <w:p w14:paraId="7DD6412A"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Style w:val="Refdenotaalpie"/>
          <w:rFonts w:ascii="Arial" w:hAnsi="Arial" w:cs="Arial"/>
          <w:sz w:val="19"/>
          <w:szCs w:val="19"/>
        </w:rPr>
        <w:footnoteRef/>
      </w:r>
      <w:r w:rsidRPr="00310BF0">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F8EDB46"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Fonts w:ascii="Arial" w:hAnsi="Arial" w:cs="Arial"/>
          <w:sz w:val="19"/>
          <w:szCs w:val="19"/>
        </w:rPr>
        <w:t>»1.    Si es una persona natural:</w:t>
      </w:r>
    </w:p>
    <w:p w14:paraId="467EDF60"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Fonts w:ascii="Arial" w:hAnsi="Arial" w:cs="Arial"/>
          <w:sz w:val="19"/>
          <w:szCs w:val="19"/>
        </w:rPr>
        <w:t>»1.1. Bienes, obras y servicios que ofrecerá a las Entidades Estatales, identificados con el Clasificador de Bienes y Servicios en el tercer nivel.</w:t>
      </w:r>
    </w:p>
    <w:p w14:paraId="0C4C42A4" w14:textId="77777777" w:rsidR="000D6CD9" w:rsidRPr="00310BF0" w:rsidRDefault="000D6CD9" w:rsidP="00310BF0">
      <w:pPr>
        <w:pStyle w:val="Textonotapie"/>
        <w:spacing w:before="0" w:after="0" w:line="240" w:lineRule="auto"/>
        <w:ind w:firstLine="708"/>
        <w:rPr>
          <w:rFonts w:ascii="Arial" w:hAnsi="Arial" w:cs="Arial"/>
          <w:sz w:val="19"/>
          <w:szCs w:val="19"/>
        </w:rPr>
      </w:pPr>
      <w:r w:rsidRPr="00310BF0">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4A53C1B" w14:textId="77777777" w:rsidR="000D6CD9" w:rsidRPr="00310BF0" w:rsidRDefault="000D6CD9" w:rsidP="00310BF0">
      <w:pPr>
        <w:pStyle w:val="Textonotapie"/>
        <w:spacing w:before="0" w:after="0" w:line="240" w:lineRule="auto"/>
        <w:ind w:firstLine="708"/>
        <w:rPr>
          <w:rFonts w:ascii="Arial" w:hAnsi="Arial" w:cs="Arial"/>
          <w:sz w:val="19"/>
          <w:szCs w:val="19"/>
          <w:lang w:val="es-ES"/>
        </w:rPr>
      </w:pPr>
    </w:p>
  </w:footnote>
  <w:footnote w:id="7">
    <w:p w14:paraId="3DE6AA15" w14:textId="38B33B65" w:rsidR="000D6CD9" w:rsidRPr="007015AD" w:rsidRDefault="000D6CD9" w:rsidP="007015AD">
      <w:pPr>
        <w:pStyle w:val="Textonotapie"/>
        <w:spacing w:before="0" w:after="0" w:line="240" w:lineRule="auto"/>
        <w:ind w:firstLine="708"/>
        <w:rPr>
          <w:rFonts w:ascii="Arial" w:hAnsi="Arial" w:cs="Arial"/>
          <w:sz w:val="19"/>
          <w:szCs w:val="19"/>
        </w:rPr>
      </w:pPr>
      <w:r w:rsidRPr="00310BF0">
        <w:rPr>
          <w:rStyle w:val="Refdenotaalpie"/>
          <w:rFonts w:ascii="Arial" w:hAnsi="Arial" w:cs="Arial"/>
          <w:sz w:val="19"/>
          <w:szCs w:val="19"/>
        </w:rPr>
        <w:footnoteRef/>
      </w:r>
      <w:r w:rsidRPr="00310BF0">
        <w:rPr>
          <w:rFonts w:ascii="Arial" w:hAnsi="Arial" w:cs="Arial"/>
          <w:sz w:val="19"/>
          <w:szCs w:val="19"/>
        </w:rPr>
        <w:t xml:space="preserve"> Consejo de Estado. Sección Segunda. Sentencia del 17 de mayo de 2012. Exp. 2256-08. C.P. Víctor Hernando Alvarado Ardila.</w:t>
      </w:r>
    </w:p>
  </w:footnote>
  <w:footnote w:id="8">
    <w:p w14:paraId="5517C37D" w14:textId="77777777" w:rsidR="000D6CD9" w:rsidRPr="00310BF0" w:rsidRDefault="000D6CD9" w:rsidP="00310BF0">
      <w:pPr>
        <w:pStyle w:val="Textonotapie"/>
        <w:spacing w:before="0" w:after="0" w:line="240" w:lineRule="auto"/>
        <w:ind w:firstLine="708"/>
        <w:rPr>
          <w:sz w:val="19"/>
          <w:szCs w:val="19"/>
          <w:lang w:val="es-CO"/>
        </w:rPr>
      </w:pPr>
      <w:r w:rsidRPr="00310BF0">
        <w:rPr>
          <w:rStyle w:val="Refdenotaalpie"/>
          <w:rFonts w:ascii="Arial" w:hAnsi="Arial" w:cs="Arial"/>
          <w:sz w:val="19"/>
          <w:szCs w:val="19"/>
        </w:rPr>
        <w:footnoteRef/>
      </w:r>
      <w:r w:rsidRPr="00310BF0">
        <w:rPr>
          <w:rFonts w:ascii="Arial" w:hAnsi="Arial" w:cs="Arial"/>
          <w:sz w:val="19"/>
          <w:szCs w:val="19"/>
        </w:rPr>
        <w:t xml:space="preserve"> Ibídem.</w:t>
      </w:r>
      <w:r w:rsidRPr="00310BF0">
        <w:rPr>
          <w:sz w:val="19"/>
          <w:szCs w:val="19"/>
        </w:rPr>
        <w:t xml:space="preserve"> </w:t>
      </w:r>
      <w:r w:rsidRPr="00310BF0">
        <w:rPr>
          <w:sz w:val="19"/>
          <w:szCs w:val="19"/>
          <w:lang w:val="es-CO"/>
        </w:rPr>
        <w:tab/>
      </w:r>
    </w:p>
  </w:footnote>
  <w:footnote w:id="9">
    <w:p w14:paraId="1C76CA8D" w14:textId="349C798D" w:rsidR="00E37E7B" w:rsidRPr="00E37E7B" w:rsidRDefault="00E37E7B" w:rsidP="00310BF0">
      <w:pPr>
        <w:pStyle w:val="Textonotapie"/>
        <w:spacing w:before="0" w:after="0" w:line="240" w:lineRule="auto"/>
        <w:ind w:firstLine="708"/>
        <w:rPr>
          <w:lang w:val="es-CO"/>
        </w:rPr>
      </w:pPr>
      <w:r w:rsidRPr="00310BF0">
        <w:rPr>
          <w:rStyle w:val="Refdenotaalpie"/>
          <w:sz w:val="19"/>
          <w:szCs w:val="19"/>
        </w:rPr>
        <w:footnoteRef/>
      </w:r>
      <w:r w:rsidRPr="00310BF0">
        <w:rPr>
          <w:sz w:val="19"/>
          <w:szCs w:val="19"/>
        </w:rPr>
        <w:t xml:space="preserve"> </w:t>
      </w:r>
      <w:r w:rsidRPr="00310BF0">
        <w:rPr>
          <w:rFonts w:ascii="Arial" w:hAnsi="Arial" w:cs="Arial"/>
          <w:sz w:val="19"/>
          <w:szCs w:val="19"/>
        </w:rPr>
        <w:t xml:space="preserve">Agencia Nacional de Contratación Pública Colombia Compra Eficiente. </w:t>
      </w:r>
      <w:r w:rsidRPr="00310BF0">
        <w:rPr>
          <w:rFonts w:ascii="Arial" w:eastAsia="Calibri" w:hAnsi="Arial" w:cs="Arial"/>
          <w:sz w:val="19"/>
          <w:szCs w:val="19"/>
        </w:rPr>
        <w:t xml:space="preserve">Manual para determinar y verificar los requisitos habilitantes en los Procesos de Contratación. Disponible en: </w:t>
      </w:r>
      <w:hyperlink r:id="rId1" w:history="1">
        <w:r w:rsidRPr="00310BF0">
          <w:rPr>
            <w:rStyle w:val="Hipervnculo"/>
            <w:rFonts w:ascii="Arial" w:eastAsia="Calibri" w:hAnsi="Arial" w:cs="Arial"/>
            <w:color w:val="3333FF"/>
            <w:sz w:val="19"/>
            <w:szCs w:val="19"/>
          </w:rPr>
          <w:t>https://colombiacompra.gov.co/sites/cce_public/files/cce_documents/cce_manual_requisitos_habilitantes.pdf</w:t>
        </w:r>
      </w:hyperlink>
      <w:r w:rsidRPr="00310BF0">
        <w:rPr>
          <w:rFonts w:ascii="Arial" w:eastAsia="Calibri"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2FF924A9"/>
    <w:multiLevelType w:val="hybridMultilevel"/>
    <w:tmpl w:val="42E4B442"/>
    <w:lvl w:ilvl="0" w:tplc="6958B82E">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6"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1"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2"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23"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7" w15:restartNumberingAfterBreak="0">
    <w:nsid w:val="751C0253"/>
    <w:multiLevelType w:val="hybridMultilevel"/>
    <w:tmpl w:val="BE9E2BB6"/>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69881081">
    <w:abstractNumId w:val="12"/>
  </w:num>
  <w:num w:numId="2" w16cid:durableId="93477799">
    <w:abstractNumId w:val="10"/>
  </w:num>
  <w:num w:numId="3" w16cid:durableId="1721053734">
    <w:abstractNumId w:val="17"/>
  </w:num>
  <w:num w:numId="4" w16cid:durableId="1237862449">
    <w:abstractNumId w:val="18"/>
  </w:num>
  <w:num w:numId="5" w16cid:durableId="1244292007">
    <w:abstractNumId w:val="24"/>
  </w:num>
  <w:num w:numId="6" w16cid:durableId="196742318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4480">
    <w:abstractNumId w:val="19"/>
  </w:num>
  <w:num w:numId="8" w16cid:durableId="939413732">
    <w:abstractNumId w:val="6"/>
  </w:num>
  <w:num w:numId="9" w16cid:durableId="1973630775">
    <w:abstractNumId w:val="1"/>
  </w:num>
  <w:num w:numId="10" w16cid:durableId="1101683261">
    <w:abstractNumId w:val="7"/>
  </w:num>
  <w:num w:numId="11" w16cid:durableId="1160540201">
    <w:abstractNumId w:val="2"/>
  </w:num>
  <w:num w:numId="12" w16cid:durableId="850023475">
    <w:abstractNumId w:val="11"/>
  </w:num>
  <w:num w:numId="13" w16cid:durableId="1145005424">
    <w:abstractNumId w:val="3"/>
  </w:num>
  <w:num w:numId="14" w16cid:durableId="1826700924">
    <w:abstractNumId w:val="21"/>
  </w:num>
  <w:num w:numId="15" w16cid:durableId="1875267779">
    <w:abstractNumId w:val="16"/>
  </w:num>
  <w:num w:numId="16" w16cid:durableId="1536700811">
    <w:abstractNumId w:val="14"/>
  </w:num>
  <w:num w:numId="17" w16cid:durableId="1198353220">
    <w:abstractNumId w:val="26"/>
  </w:num>
  <w:num w:numId="18" w16cid:durableId="584532755">
    <w:abstractNumId w:val="5"/>
  </w:num>
  <w:num w:numId="19" w16cid:durableId="1834681927">
    <w:abstractNumId w:val="13"/>
  </w:num>
  <w:num w:numId="20" w16cid:durableId="548807434">
    <w:abstractNumId w:val="15"/>
  </w:num>
  <w:num w:numId="21" w16cid:durableId="1718774054">
    <w:abstractNumId w:val="23"/>
  </w:num>
  <w:num w:numId="22" w16cid:durableId="43843897">
    <w:abstractNumId w:val="8"/>
  </w:num>
  <w:num w:numId="23" w16cid:durableId="388921215">
    <w:abstractNumId w:val="28"/>
  </w:num>
  <w:num w:numId="24" w16cid:durableId="918906753">
    <w:abstractNumId w:val="25"/>
  </w:num>
  <w:num w:numId="25" w16cid:durableId="128789199">
    <w:abstractNumId w:val="22"/>
  </w:num>
  <w:num w:numId="26" w16cid:durableId="16138976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466359">
    <w:abstractNumId w:val="4"/>
  </w:num>
  <w:num w:numId="28" w16cid:durableId="1487432534">
    <w:abstractNumId w:val="27"/>
  </w:num>
  <w:num w:numId="29" w16cid:durableId="322584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9A6"/>
    <w:rsid w:val="00001A1D"/>
    <w:rsid w:val="000025E0"/>
    <w:rsid w:val="00003060"/>
    <w:rsid w:val="000034EE"/>
    <w:rsid w:val="00003617"/>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264C"/>
    <w:rsid w:val="0002271C"/>
    <w:rsid w:val="000229A9"/>
    <w:rsid w:val="00023CD9"/>
    <w:rsid w:val="00024653"/>
    <w:rsid w:val="000268E2"/>
    <w:rsid w:val="0002739B"/>
    <w:rsid w:val="000300C6"/>
    <w:rsid w:val="00030271"/>
    <w:rsid w:val="00032989"/>
    <w:rsid w:val="00032A51"/>
    <w:rsid w:val="00033802"/>
    <w:rsid w:val="00033C14"/>
    <w:rsid w:val="00033D8C"/>
    <w:rsid w:val="00034398"/>
    <w:rsid w:val="00034663"/>
    <w:rsid w:val="000352A2"/>
    <w:rsid w:val="000360E0"/>
    <w:rsid w:val="00040044"/>
    <w:rsid w:val="000414BE"/>
    <w:rsid w:val="00041517"/>
    <w:rsid w:val="00042FD0"/>
    <w:rsid w:val="000432DF"/>
    <w:rsid w:val="00044D8C"/>
    <w:rsid w:val="00050C64"/>
    <w:rsid w:val="0005181E"/>
    <w:rsid w:val="000520BA"/>
    <w:rsid w:val="00053136"/>
    <w:rsid w:val="000540E1"/>
    <w:rsid w:val="00054817"/>
    <w:rsid w:val="00057951"/>
    <w:rsid w:val="000641A8"/>
    <w:rsid w:val="0006467C"/>
    <w:rsid w:val="0006474E"/>
    <w:rsid w:val="00065205"/>
    <w:rsid w:val="00066517"/>
    <w:rsid w:val="00071132"/>
    <w:rsid w:val="00071351"/>
    <w:rsid w:val="000716B2"/>
    <w:rsid w:val="0007405A"/>
    <w:rsid w:val="00074BEE"/>
    <w:rsid w:val="00074D1E"/>
    <w:rsid w:val="00075C19"/>
    <w:rsid w:val="00075D07"/>
    <w:rsid w:val="00076B31"/>
    <w:rsid w:val="000770DB"/>
    <w:rsid w:val="00080542"/>
    <w:rsid w:val="0008228E"/>
    <w:rsid w:val="000822A6"/>
    <w:rsid w:val="0008274C"/>
    <w:rsid w:val="00082CE0"/>
    <w:rsid w:val="00084B97"/>
    <w:rsid w:val="00086501"/>
    <w:rsid w:val="00086D8D"/>
    <w:rsid w:val="000877B5"/>
    <w:rsid w:val="000902BC"/>
    <w:rsid w:val="00091AC6"/>
    <w:rsid w:val="00092617"/>
    <w:rsid w:val="00092B6A"/>
    <w:rsid w:val="000942EB"/>
    <w:rsid w:val="000943FC"/>
    <w:rsid w:val="00095B25"/>
    <w:rsid w:val="00096C01"/>
    <w:rsid w:val="0009763D"/>
    <w:rsid w:val="000A1B61"/>
    <w:rsid w:val="000A4DD7"/>
    <w:rsid w:val="000A5915"/>
    <w:rsid w:val="000B076C"/>
    <w:rsid w:val="000B0E61"/>
    <w:rsid w:val="000B103F"/>
    <w:rsid w:val="000B14BA"/>
    <w:rsid w:val="000B2D9A"/>
    <w:rsid w:val="000B5C13"/>
    <w:rsid w:val="000C00A2"/>
    <w:rsid w:val="000C0769"/>
    <w:rsid w:val="000C1515"/>
    <w:rsid w:val="000C1CBB"/>
    <w:rsid w:val="000C3232"/>
    <w:rsid w:val="000C394F"/>
    <w:rsid w:val="000C3F9B"/>
    <w:rsid w:val="000C4E3E"/>
    <w:rsid w:val="000C5512"/>
    <w:rsid w:val="000C5D99"/>
    <w:rsid w:val="000D1837"/>
    <w:rsid w:val="000D186A"/>
    <w:rsid w:val="000D250B"/>
    <w:rsid w:val="000D2540"/>
    <w:rsid w:val="000D25BC"/>
    <w:rsid w:val="000D5214"/>
    <w:rsid w:val="000D6CD9"/>
    <w:rsid w:val="000D7953"/>
    <w:rsid w:val="000D7A0F"/>
    <w:rsid w:val="000E0DED"/>
    <w:rsid w:val="000E2239"/>
    <w:rsid w:val="000E3909"/>
    <w:rsid w:val="000E561B"/>
    <w:rsid w:val="000E6563"/>
    <w:rsid w:val="000E739D"/>
    <w:rsid w:val="000F091C"/>
    <w:rsid w:val="000F14E8"/>
    <w:rsid w:val="000F2AA2"/>
    <w:rsid w:val="000F2EE1"/>
    <w:rsid w:val="000F4695"/>
    <w:rsid w:val="000F7FC3"/>
    <w:rsid w:val="00100D69"/>
    <w:rsid w:val="00101018"/>
    <w:rsid w:val="00103915"/>
    <w:rsid w:val="001041A9"/>
    <w:rsid w:val="00105AAA"/>
    <w:rsid w:val="001072DB"/>
    <w:rsid w:val="001078AA"/>
    <w:rsid w:val="00110CE1"/>
    <w:rsid w:val="001112FD"/>
    <w:rsid w:val="0011178C"/>
    <w:rsid w:val="00111CDF"/>
    <w:rsid w:val="001124EB"/>
    <w:rsid w:val="00113157"/>
    <w:rsid w:val="00114327"/>
    <w:rsid w:val="00114900"/>
    <w:rsid w:val="0011520A"/>
    <w:rsid w:val="00115328"/>
    <w:rsid w:val="001155B8"/>
    <w:rsid w:val="00116C84"/>
    <w:rsid w:val="0011766B"/>
    <w:rsid w:val="00120D67"/>
    <w:rsid w:val="001214BC"/>
    <w:rsid w:val="00122B23"/>
    <w:rsid w:val="00122B9A"/>
    <w:rsid w:val="00123BE2"/>
    <w:rsid w:val="0012416B"/>
    <w:rsid w:val="00124A82"/>
    <w:rsid w:val="001300F3"/>
    <w:rsid w:val="00130457"/>
    <w:rsid w:val="001336B2"/>
    <w:rsid w:val="00133F8F"/>
    <w:rsid w:val="00134D65"/>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459F7"/>
    <w:rsid w:val="00150CB3"/>
    <w:rsid w:val="00151129"/>
    <w:rsid w:val="00151936"/>
    <w:rsid w:val="00152FDA"/>
    <w:rsid w:val="00154785"/>
    <w:rsid w:val="001555B3"/>
    <w:rsid w:val="00155B3D"/>
    <w:rsid w:val="00155C13"/>
    <w:rsid w:val="00156216"/>
    <w:rsid w:val="0015738F"/>
    <w:rsid w:val="00160CB0"/>
    <w:rsid w:val="00161A37"/>
    <w:rsid w:val="001643A4"/>
    <w:rsid w:val="00165347"/>
    <w:rsid w:val="00165995"/>
    <w:rsid w:val="00170EF7"/>
    <w:rsid w:val="00171685"/>
    <w:rsid w:val="00172F4D"/>
    <w:rsid w:val="0017335A"/>
    <w:rsid w:val="00173B85"/>
    <w:rsid w:val="00173DE5"/>
    <w:rsid w:val="00176A9A"/>
    <w:rsid w:val="00180188"/>
    <w:rsid w:val="001824DD"/>
    <w:rsid w:val="001827CB"/>
    <w:rsid w:val="00182A86"/>
    <w:rsid w:val="00182EEE"/>
    <w:rsid w:val="0018335C"/>
    <w:rsid w:val="00185A59"/>
    <w:rsid w:val="0018635C"/>
    <w:rsid w:val="001869C9"/>
    <w:rsid w:val="00190961"/>
    <w:rsid w:val="00191C4D"/>
    <w:rsid w:val="00192CDC"/>
    <w:rsid w:val="00192CE0"/>
    <w:rsid w:val="001961C8"/>
    <w:rsid w:val="00197BB3"/>
    <w:rsid w:val="001A0A19"/>
    <w:rsid w:val="001A0E7A"/>
    <w:rsid w:val="001A1753"/>
    <w:rsid w:val="001A1FB1"/>
    <w:rsid w:val="001A217F"/>
    <w:rsid w:val="001A40A1"/>
    <w:rsid w:val="001A78DE"/>
    <w:rsid w:val="001A7FD7"/>
    <w:rsid w:val="001B0444"/>
    <w:rsid w:val="001B0BE3"/>
    <w:rsid w:val="001B2F08"/>
    <w:rsid w:val="001B39FA"/>
    <w:rsid w:val="001B5217"/>
    <w:rsid w:val="001B5D90"/>
    <w:rsid w:val="001B6E10"/>
    <w:rsid w:val="001B789E"/>
    <w:rsid w:val="001B7C27"/>
    <w:rsid w:val="001C01AF"/>
    <w:rsid w:val="001C24BF"/>
    <w:rsid w:val="001C2ED7"/>
    <w:rsid w:val="001C47C8"/>
    <w:rsid w:val="001C5143"/>
    <w:rsid w:val="001C6F95"/>
    <w:rsid w:val="001C763E"/>
    <w:rsid w:val="001D0C03"/>
    <w:rsid w:val="001D1560"/>
    <w:rsid w:val="001D17C2"/>
    <w:rsid w:val="001D2F93"/>
    <w:rsid w:val="001D2FC9"/>
    <w:rsid w:val="001D304E"/>
    <w:rsid w:val="001D30D8"/>
    <w:rsid w:val="001D33DD"/>
    <w:rsid w:val="001D3585"/>
    <w:rsid w:val="001D4EA4"/>
    <w:rsid w:val="001D5014"/>
    <w:rsid w:val="001D5434"/>
    <w:rsid w:val="001D567B"/>
    <w:rsid w:val="001D612F"/>
    <w:rsid w:val="001D745B"/>
    <w:rsid w:val="001E01F9"/>
    <w:rsid w:val="001E074F"/>
    <w:rsid w:val="001E1959"/>
    <w:rsid w:val="001E1EEE"/>
    <w:rsid w:val="001E2866"/>
    <w:rsid w:val="001E2A7A"/>
    <w:rsid w:val="001E4B0D"/>
    <w:rsid w:val="001E67AB"/>
    <w:rsid w:val="001E6C8C"/>
    <w:rsid w:val="001E7D79"/>
    <w:rsid w:val="001F4D43"/>
    <w:rsid w:val="001F4F5C"/>
    <w:rsid w:val="001F5388"/>
    <w:rsid w:val="001F5745"/>
    <w:rsid w:val="001F5A71"/>
    <w:rsid w:val="001F6290"/>
    <w:rsid w:val="001F6378"/>
    <w:rsid w:val="001F7341"/>
    <w:rsid w:val="001F774C"/>
    <w:rsid w:val="0020001F"/>
    <w:rsid w:val="0020059F"/>
    <w:rsid w:val="00200651"/>
    <w:rsid w:val="00200E03"/>
    <w:rsid w:val="002025CC"/>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3541"/>
    <w:rsid w:val="0021518A"/>
    <w:rsid w:val="00215618"/>
    <w:rsid w:val="00215B97"/>
    <w:rsid w:val="00216AEE"/>
    <w:rsid w:val="00216E64"/>
    <w:rsid w:val="002177D9"/>
    <w:rsid w:val="00217988"/>
    <w:rsid w:val="00217C7F"/>
    <w:rsid w:val="00220120"/>
    <w:rsid w:val="002203DA"/>
    <w:rsid w:val="00220E20"/>
    <w:rsid w:val="002211CC"/>
    <w:rsid w:val="0022165D"/>
    <w:rsid w:val="0022167B"/>
    <w:rsid w:val="0022247E"/>
    <w:rsid w:val="002232F5"/>
    <w:rsid w:val="002246A7"/>
    <w:rsid w:val="002249BC"/>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56B1"/>
    <w:rsid w:val="002456DB"/>
    <w:rsid w:val="00246944"/>
    <w:rsid w:val="00247C35"/>
    <w:rsid w:val="0025069C"/>
    <w:rsid w:val="0025151A"/>
    <w:rsid w:val="002534F1"/>
    <w:rsid w:val="002538B5"/>
    <w:rsid w:val="00254534"/>
    <w:rsid w:val="00254711"/>
    <w:rsid w:val="00255215"/>
    <w:rsid w:val="00255D2C"/>
    <w:rsid w:val="00256CE7"/>
    <w:rsid w:val="002576FD"/>
    <w:rsid w:val="00260105"/>
    <w:rsid w:val="002627A8"/>
    <w:rsid w:val="0026362F"/>
    <w:rsid w:val="00263755"/>
    <w:rsid w:val="0026403D"/>
    <w:rsid w:val="002647F7"/>
    <w:rsid w:val="00264E94"/>
    <w:rsid w:val="002654C1"/>
    <w:rsid w:val="0026616C"/>
    <w:rsid w:val="00267A47"/>
    <w:rsid w:val="00267DDA"/>
    <w:rsid w:val="002708A2"/>
    <w:rsid w:val="00271043"/>
    <w:rsid w:val="002725EE"/>
    <w:rsid w:val="00272858"/>
    <w:rsid w:val="00272FBF"/>
    <w:rsid w:val="002737FD"/>
    <w:rsid w:val="00273E83"/>
    <w:rsid w:val="00274DDF"/>
    <w:rsid w:val="00275C49"/>
    <w:rsid w:val="00275E86"/>
    <w:rsid w:val="00277969"/>
    <w:rsid w:val="002801C7"/>
    <w:rsid w:val="00284D31"/>
    <w:rsid w:val="00285503"/>
    <w:rsid w:val="00285AC8"/>
    <w:rsid w:val="00285AC9"/>
    <w:rsid w:val="00286089"/>
    <w:rsid w:val="00287343"/>
    <w:rsid w:val="00287741"/>
    <w:rsid w:val="00290E9F"/>
    <w:rsid w:val="002914E1"/>
    <w:rsid w:val="00291C4F"/>
    <w:rsid w:val="00291FE3"/>
    <w:rsid w:val="002938BD"/>
    <w:rsid w:val="00293BBD"/>
    <w:rsid w:val="002941C6"/>
    <w:rsid w:val="00296B40"/>
    <w:rsid w:val="002A2E12"/>
    <w:rsid w:val="002A3452"/>
    <w:rsid w:val="002A3C30"/>
    <w:rsid w:val="002A3C35"/>
    <w:rsid w:val="002A4F9E"/>
    <w:rsid w:val="002A5498"/>
    <w:rsid w:val="002A5F87"/>
    <w:rsid w:val="002A695B"/>
    <w:rsid w:val="002B3433"/>
    <w:rsid w:val="002B41FB"/>
    <w:rsid w:val="002B4390"/>
    <w:rsid w:val="002B55C7"/>
    <w:rsid w:val="002C088B"/>
    <w:rsid w:val="002C216A"/>
    <w:rsid w:val="002C28E1"/>
    <w:rsid w:val="002C2B56"/>
    <w:rsid w:val="002C2D1E"/>
    <w:rsid w:val="002C32E1"/>
    <w:rsid w:val="002C40FB"/>
    <w:rsid w:val="002C4C0C"/>
    <w:rsid w:val="002C57C8"/>
    <w:rsid w:val="002C6821"/>
    <w:rsid w:val="002C7D49"/>
    <w:rsid w:val="002D08FE"/>
    <w:rsid w:val="002D155C"/>
    <w:rsid w:val="002D2CD0"/>
    <w:rsid w:val="002D3589"/>
    <w:rsid w:val="002D481A"/>
    <w:rsid w:val="002D65E2"/>
    <w:rsid w:val="002D7275"/>
    <w:rsid w:val="002E06A1"/>
    <w:rsid w:val="002E257B"/>
    <w:rsid w:val="002E7979"/>
    <w:rsid w:val="002F334B"/>
    <w:rsid w:val="002F4470"/>
    <w:rsid w:val="002F7BD7"/>
    <w:rsid w:val="003016E2"/>
    <w:rsid w:val="003033BA"/>
    <w:rsid w:val="00303904"/>
    <w:rsid w:val="00304580"/>
    <w:rsid w:val="00304B38"/>
    <w:rsid w:val="0030589C"/>
    <w:rsid w:val="00306C30"/>
    <w:rsid w:val="00307067"/>
    <w:rsid w:val="003073C0"/>
    <w:rsid w:val="00307855"/>
    <w:rsid w:val="003078D7"/>
    <w:rsid w:val="003108EF"/>
    <w:rsid w:val="00310BF0"/>
    <w:rsid w:val="0031206F"/>
    <w:rsid w:val="00312204"/>
    <w:rsid w:val="00312ADC"/>
    <w:rsid w:val="00312D89"/>
    <w:rsid w:val="00314C7D"/>
    <w:rsid w:val="00315FA4"/>
    <w:rsid w:val="00316214"/>
    <w:rsid w:val="003162C8"/>
    <w:rsid w:val="00316B16"/>
    <w:rsid w:val="00321018"/>
    <w:rsid w:val="00322937"/>
    <w:rsid w:val="0032350A"/>
    <w:rsid w:val="003238A9"/>
    <w:rsid w:val="00324011"/>
    <w:rsid w:val="0032590F"/>
    <w:rsid w:val="00327549"/>
    <w:rsid w:val="00327CEB"/>
    <w:rsid w:val="00330722"/>
    <w:rsid w:val="00331030"/>
    <w:rsid w:val="00334638"/>
    <w:rsid w:val="003404C6"/>
    <w:rsid w:val="0034096E"/>
    <w:rsid w:val="00341683"/>
    <w:rsid w:val="0034177C"/>
    <w:rsid w:val="00341D52"/>
    <w:rsid w:val="00341F89"/>
    <w:rsid w:val="003429F6"/>
    <w:rsid w:val="00343547"/>
    <w:rsid w:val="00344B03"/>
    <w:rsid w:val="00345705"/>
    <w:rsid w:val="0034680A"/>
    <w:rsid w:val="00347024"/>
    <w:rsid w:val="0035080F"/>
    <w:rsid w:val="00350AA9"/>
    <w:rsid w:val="00350DA7"/>
    <w:rsid w:val="00352AD1"/>
    <w:rsid w:val="00353653"/>
    <w:rsid w:val="00353DD5"/>
    <w:rsid w:val="00353EE8"/>
    <w:rsid w:val="00354DF3"/>
    <w:rsid w:val="00355084"/>
    <w:rsid w:val="00355E8C"/>
    <w:rsid w:val="00357167"/>
    <w:rsid w:val="00361495"/>
    <w:rsid w:val="003618CD"/>
    <w:rsid w:val="00361BA8"/>
    <w:rsid w:val="00361F13"/>
    <w:rsid w:val="00364EF6"/>
    <w:rsid w:val="003652E7"/>
    <w:rsid w:val="00366283"/>
    <w:rsid w:val="00366693"/>
    <w:rsid w:val="00367828"/>
    <w:rsid w:val="00371F43"/>
    <w:rsid w:val="00372E26"/>
    <w:rsid w:val="003754D2"/>
    <w:rsid w:val="003757C2"/>
    <w:rsid w:val="00376930"/>
    <w:rsid w:val="00380318"/>
    <w:rsid w:val="00380FAE"/>
    <w:rsid w:val="00381C32"/>
    <w:rsid w:val="00381F36"/>
    <w:rsid w:val="003834F8"/>
    <w:rsid w:val="00384C43"/>
    <w:rsid w:val="00385CF3"/>
    <w:rsid w:val="00386456"/>
    <w:rsid w:val="003901B3"/>
    <w:rsid w:val="003903B0"/>
    <w:rsid w:val="00390C02"/>
    <w:rsid w:val="003912A3"/>
    <w:rsid w:val="0039143D"/>
    <w:rsid w:val="003923F8"/>
    <w:rsid w:val="003949EE"/>
    <w:rsid w:val="00395211"/>
    <w:rsid w:val="003964D5"/>
    <w:rsid w:val="00396918"/>
    <w:rsid w:val="003A0878"/>
    <w:rsid w:val="003A0EBE"/>
    <w:rsid w:val="003A30B4"/>
    <w:rsid w:val="003A4CA4"/>
    <w:rsid w:val="003A581E"/>
    <w:rsid w:val="003A5E90"/>
    <w:rsid w:val="003A6751"/>
    <w:rsid w:val="003A7F89"/>
    <w:rsid w:val="003B027A"/>
    <w:rsid w:val="003B2341"/>
    <w:rsid w:val="003B267F"/>
    <w:rsid w:val="003B3044"/>
    <w:rsid w:val="003B43DB"/>
    <w:rsid w:val="003B49DA"/>
    <w:rsid w:val="003B73DE"/>
    <w:rsid w:val="003C01B1"/>
    <w:rsid w:val="003C0588"/>
    <w:rsid w:val="003C0D86"/>
    <w:rsid w:val="003C6CBA"/>
    <w:rsid w:val="003C75FC"/>
    <w:rsid w:val="003D1BE9"/>
    <w:rsid w:val="003D33FF"/>
    <w:rsid w:val="003D3D29"/>
    <w:rsid w:val="003D3D9D"/>
    <w:rsid w:val="003D43B0"/>
    <w:rsid w:val="003D45AC"/>
    <w:rsid w:val="003D527E"/>
    <w:rsid w:val="003D7E29"/>
    <w:rsid w:val="003E04EE"/>
    <w:rsid w:val="003E0D9E"/>
    <w:rsid w:val="003E1992"/>
    <w:rsid w:val="003E4A30"/>
    <w:rsid w:val="003E6423"/>
    <w:rsid w:val="003E6884"/>
    <w:rsid w:val="003E71FC"/>
    <w:rsid w:val="003E7AA5"/>
    <w:rsid w:val="003F00C3"/>
    <w:rsid w:val="003F0161"/>
    <w:rsid w:val="003F18DE"/>
    <w:rsid w:val="003F1D3C"/>
    <w:rsid w:val="003F4E89"/>
    <w:rsid w:val="0040246E"/>
    <w:rsid w:val="004030F2"/>
    <w:rsid w:val="00405913"/>
    <w:rsid w:val="00406251"/>
    <w:rsid w:val="00406A1A"/>
    <w:rsid w:val="00407705"/>
    <w:rsid w:val="0040799E"/>
    <w:rsid w:val="004129BB"/>
    <w:rsid w:val="00412A43"/>
    <w:rsid w:val="00413C8D"/>
    <w:rsid w:val="00413E61"/>
    <w:rsid w:val="00414152"/>
    <w:rsid w:val="00414BC9"/>
    <w:rsid w:val="00415DDE"/>
    <w:rsid w:val="00416308"/>
    <w:rsid w:val="00416996"/>
    <w:rsid w:val="00416A3B"/>
    <w:rsid w:val="00417025"/>
    <w:rsid w:val="00417425"/>
    <w:rsid w:val="00420A6C"/>
    <w:rsid w:val="00421624"/>
    <w:rsid w:val="00421DF6"/>
    <w:rsid w:val="004228D3"/>
    <w:rsid w:val="00423F66"/>
    <w:rsid w:val="00423F9F"/>
    <w:rsid w:val="00425FD7"/>
    <w:rsid w:val="00426486"/>
    <w:rsid w:val="00426DD1"/>
    <w:rsid w:val="00427F2F"/>
    <w:rsid w:val="00430D86"/>
    <w:rsid w:val="00432AD1"/>
    <w:rsid w:val="00432B52"/>
    <w:rsid w:val="00433494"/>
    <w:rsid w:val="00434140"/>
    <w:rsid w:val="00435826"/>
    <w:rsid w:val="0043612C"/>
    <w:rsid w:val="004376B9"/>
    <w:rsid w:val="00437BA7"/>
    <w:rsid w:val="00440848"/>
    <w:rsid w:val="00441DC6"/>
    <w:rsid w:val="00441EE4"/>
    <w:rsid w:val="004422D6"/>
    <w:rsid w:val="0044490E"/>
    <w:rsid w:val="00446E21"/>
    <w:rsid w:val="00447165"/>
    <w:rsid w:val="00447729"/>
    <w:rsid w:val="004511B1"/>
    <w:rsid w:val="00451E90"/>
    <w:rsid w:val="00452F9A"/>
    <w:rsid w:val="00454101"/>
    <w:rsid w:val="00455438"/>
    <w:rsid w:val="00455EAA"/>
    <w:rsid w:val="00457110"/>
    <w:rsid w:val="00460D1C"/>
    <w:rsid w:val="00461E70"/>
    <w:rsid w:val="00464311"/>
    <w:rsid w:val="00466026"/>
    <w:rsid w:val="0046603E"/>
    <w:rsid w:val="00466082"/>
    <w:rsid w:val="0046628E"/>
    <w:rsid w:val="0046653B"/>
    <w:rsid w:val="0046694E"/>
    <w:rsid w:val="00472B78"/>
    <w:rsid w:val="00472BBB"/>
    <w:rsid w:val="0047380F"/>
    <w:rsid w:val="0047426F"/>
    <w:rsid w:val="00474399"/>
    <w:rsid w:val="0047453E"/>
    <w:rsid w:val="004746AD"/>
    <w:rsid w:val="00474E3B"/>
    <w:rsid w:val="00475F18"/>
    <w:rsid w:val="00477498"/>
    <w:rsid w:val="00477514"/>
    <w:rsid w:val="004779F8"/>
    <w:rsid w:val="00480824"/>
    <w:rsid w:val="00480D03"/>
    <w:rsid w:val="00480ECA"/>
    <w:rsid w:val="00482900"/>
    <w:rsid w:val="00485814"/>
    <w:rsid w:val="004861E4"/>
    <w:rsid w:val="0048674D"/>
    <w:rsid w:val="004870BB"/>
    <w:rsid w:val="004872D8"/>
    <w:rsid w:val="0048754A"/>
    <w:rsid w:val="00487C10"/>
    <w:rsid w:val="00490A62"/>
    <w:rsid w:val="0049241A"/>
    <w:rsid w:val="0049355B"/>
    <w:rsid w:val="004956F3"/>
    <w:rsid w:val="004974CD"/>
    <w:rsid w:val="004A0085"/>
    <w:rsid w:val="004A0106"/>
    <w:rsid w:val="004A0F49"/>
    <w:rsid w:val="004A34D2"/>
    <w:rsid w:val="004A4F76"/>
    <w:rsid w:val="004A677C"/>
    <w:rsid w:val="004A6841"/>
    <w:rsid w:val="004A7115"/>
    <w:rsid w:val="004A7B59"/>
    <w:rsid w:val="004B0B42"/>
    <w:rsid w:val="004B1C70"/>
    <w:rsid w:val="004B353C"/>
    <w:rsid w:val="004B3D4D"/>
    <w:rsid w:val="004B6500"/>
    <w:rsid w:val="004B6E7D"/>
    <w:rsid w:val="004B7D5F"/>
    <w:rsid w:val="004C246A"/>
    <w:rsid w:val="004C2630"/>
    <w:rsid w:val="004C31AF"/>
    <w:rsid w:val="004C3ADF"/>
    <w:rsid w:val="004C3BA4"/>
    <w:rsid w:val="004C49B9"/>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5CC"/>
    <w:rsid w:val="004E07A4"/>
    <w:rsid w:val="004E4C6D"/>
    <w:rsid w:val="004E5463"/>
    <w:rsid w:val="004E5A0D"/>
    <w:rsid w:val="004F1425"/>
    <w:rsid w:val="004F16DB"/>
    <w:rsid w:val="004F30F8"/>
    <w:rsid w:val="004F3492"/>
    <w:rsid w:val="004F3517"/>
    <w:rsid w:val="004F3CDF"/>
    <w:rsid w:val="004F510B"/>
    <w:rsid w:val="004F52B8"/>
    <w:rsid w:val="004F5B24"/>
    <w:rsid w:val="004F6048"/>
    <w:rsid w:val="00501473"/>
    <w:rsid w:val="00502026"/>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3CF4"/>
    <w:rsid w:val="0054413A"/>
    <w:rsid w:val="0054713D"/>
    <w:rsid w:val="005472F5"/>
    <w:rsid w:val="00550567"/>
    <w:rsid w:val="00550D93"/>
    <w:rsid w:val="005514ED"/>
    <w:rsid w:val="00552754"/>
    <w:rsid w:val="00554A77"/>
    <w:rsid w:val="005564CA"/>
    <w:rsid w:val="0055786B"/>
    <w:rsid w:val="005601A8"/>
    <w:rsid w:val="00561506"/>
    <w:rsid w:val="0056182B"/>
    <w:rsid w:val="005622EB"/>
    <w:rsid w:val="00562332"/>
    <w:rsid w:val="0056728F"/>
    <w:rsid w:val="00567F3B"/>
    <w:rsid w:val="00570F08"/>
    <w:rsid w:val="0057142B"/>
    <w:rsid w:val="005721B3"/>
    <w:rsid w:val="00573F4F"/>
    <w:rsid w:val="005756AA"/>
    <w:rsid w:val="0057591C"/>
    <w:rsid w:val="00575A1C"/>
    <w:rsid w:val="0057646F"/>
    <w:rsid w:val="00577148"/>
    <w:rsid w:val="005771B5"/>
    <w:rsid w:val="00582AE3"/>
    <w:rsid w:val="00583D79"/>
    <w:rsid w:val="00584054"/>
    <w:rsid w:val="00584D9E"/>
    <w:rsid w:val="0058679D"/>
    <w:rsid w:val="00586BDB"/>
    <w:rsid w:val="00587458"/>
    <w:rsid w:val="0058756A"/>
    <w:rsid w:val="005879CA"/>
    <w:rsid w:val="00587E63"/>
    <w:rsid w:val="00590380"/>
    <w:rsid w:val="00592F79"/>
    <w:rsid w:val="005930B1"/>
    <w:rsid w:val="0059376E"/>
    <w:rsid w:val="0059377A"/>
    <w:rsid w:val="0059502B"/>
    <w:rsid w:val="00596896"/>
    <w:rsid w:val="00597412"/>
    <w:rsid w:val="005A0414"/>
    <w:rsid w:val="005A0C81"/>
    <w:rsid w:val="005A119F"/>
    <w:rsid w:val="005A1645"/>
    <w:rsid w:val="005A2130"/>
    <w:rsid w:val="005A4FC5"/>
    <w:rsid w:val="005A6AB9"/>
    <w:rsid w:val="005A7DBD"/>
    <w:rsid w:val="005B1144"/>
    <w:rsid w:val="005B1817"/>
    <w:rsid w:val="005B4267"/>
    <w:rsid w:val="005B59E8"/>
    <w:rsid w:val="005B5BE2"/>
    <w:rsid w:val="005B753A"/>
    <w:rsid w:val="005C00FA"/>
    <w:rsid w:val="005C04BF"/>
    <w:rsid w:val="005C12C8"/>
    <w:rsid w:val="005C2A3B"/>
    <w:rsid w:val="005C343C"/>
    <w:rsid w:val="005C3BE4"/>
    <w:rsid w:val="005C5C9A"/>
    <w:rsid w:val="005C6A48"/>
    <w:rsid w:val="005C6C85"/>
    <w:rsid w:val="005C7184"/>
    <w:rsid w:val="005C7FC4"/>
    <w:rsid w:val="005D0467"/>
    <w:rsid w:val="005D186F"/>
    <w:rsid w:val="005D1BC0"/>
    <w:rsid w:val="005D3155"/>
    <w:rsid w:val="005D35B6"/>
    <w:rsid w:val="005D36B1"/>
    <w:rsid w:val="005D483D"/>
    <w:rsid w:val="005D4AEF"/>
    <w:rsid w:val="005D4E8A"/>
    <w:rsid w:val="005D50CE"/>
    <w:rsid w:val="005D51FA"/>
    <w:rsid w:val="005D5B90"/>
    <w:rsid w:val="005D5DFD"/>
    <w:rsid w:val="005D791B"/>
    <w:rsid w:val="005E01CE"/>
    <w:rsid w:val="005E09A6"/>
    <w:rsid w:val="005E139E"/>
    <w:rsid w:val="005E1974"/>
    <w:rsid w:val="005E2C01"/>
    <w:rsid w:val="005E363E"/>
    <w:rsid w:val="005E3B5B"/>
    <w:rsid w:val="005E42CD"/>
    <w:rsid w:val="005E4765"/>
    <w:rsid w:val="005E5697"/>
    <w:rsid w:val="005F055F"/>
    <w:rsid w:val="005F1B0F"/>
    <w:rsid w:val="005F22F9"/>
    <w:rsid w:val="005F317C"/>
    <w:rsid w:val="005F37CD"/>
    <w:rsid w:val="005F3CD0"/>
    <w:rsid w:val="005F51FB"/>
    <w:rsid w:val="005F53B6"/>
    <w:rsid w:val="005F599B"/>
    <w:rsid w:val="005F650A"/>
    <w:rsid w:val="005F68F7"/>
    <w:rsid w:val="005F788C"/>
    <w:rsid w:val="0060070B"/>
    <w:rsid w:val="00602708"/>
    <w:rsid w:val="00603E4D"/>
    <w:rsid w:val="00603FBE"/>
    <w:rsid w:val="00604384"/>
    <w:rsid w:val="00604893"/>
    <w:rsid w:val="00604B04"/>
    <w:rsid w:val="00605694"/>
    <w:rsid w:val="006058F6"/>
    <w:rsid w:val="00611ED9"/>
    <w:rsid w:val="00612C51"/>
    <w:rsid w:val="00613FDA"/>
    <w:rsid w:val="006146F1"/>
    <w:rsid w:val="00614817"/>
    <w:rsid w:val="00616E1F"/>
    <w:rsid w:val="0062033C"/>
    <w:rsid w:val="00620C5F"/>
    <w:rsid w:val="00620FE8"/>
    <w:rsid w:val="00621021"/>
    <w:rsid w:val="00621A1E"/>
    <w:rsid w:val="0062281F"/>
    <w:rsid w:val="00623D2C"/>
    <w:rsid w:val="00624498"/>
    <w:rsid w:val="0062724E"/>
    <w:rsid w:val="00630D7C"/>
    <w:rsid w:val="006318E7"/>
    <w:rsid w:val="0063224F"/>
    <w:rsid w:val="0063269D"/>
    <w:rsid w:val="00633DBF"/>
    <w:rsid w:val="006341BB"/>
    <w:rsid w:val="0063440E"/>
    <w:rsid w:val="00635BE0"/>
    <w:rsid w:val="00635DED"/>
    <w:rsid w:val="0063667E"/>
    <w:rsid w:val="0063754D"/>
    <w:rsid w:val="00643B51"/>
    <w:rsid w:val="006441CE"/>
    <w:rsid w:val="006447B9"/>
    <w:rsid w:val="00644D7F"/>
    <w:rsid w:val="0064514E"/>
    <w:rsid w:val="00650FE8"/>
    <w:rsid w:val="00651335"/>
    <w:rsid w:val="006518DC"/>
    <w:rsid w:val="00651D7C"/>
    <w:rsid w:val="00652BAA"/>
    <w:rsid w:val="00653CA3"/>
    <w:rsid w:val="00654069"/>
    <w:rsid w:val="0065480B"/>
    <w:rsid w:val="00655371"/>
    <w:rsid w:val="006559E3"/>
    <w:rsid w:val="00656EB7"/>
    <w:rsid w:val="00657259"/>
    <w:rsid w:val="00657446"/>
    <w:rsid w:val="00660D51"/>
    <w:rsid w:val="00662C7E"/>
    <w:rsid w:val="0066325D"/>
    <w:rsid w:val="00667768"/>
    <w:rsid w:val="006678A3"/>
    <w:rsid w:val="00667E0E"/>
    <w:rsid w:val="00670466"/>
    <w:rsid w:val="00671161"/>
    <w:rsid w:val="0067148D"/>
    <w:rsid w:val="0067157B"/>
    <w:rsid w:val="00672272"/>
    <w:rsid w:val="00672725"/>
    <w:rsid w:val="006728A0"/>
    <w:rsid w:val="006734E6"/>
    <w:rsid w:val="006748E0"/>
    <w:rsid w:val="00674F99"/>
    <w:rsid w:val="006767B4"/>
    <w:rsid w:val="00677097"/>
    <w:rsid w:val="006807C6"/>
    <w:rsid w:val="00680B58"/>
    <w:rsid w:val="00681EED"/>
    <w:rsid w:val="00682E7B"/>
    <w:rsid w:val="00684937"/>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0D3D"/>
    <w:rsid w:val="006B1779"/>
    <w:rsid w:val="006B2398"/>
    <w:rsid w:val="006B24DE"/>
    <w:rsid w:val="006B2D45"/>
    <w:rsid w:val="006B318A"/>
    <w:rsid w:val="006B39D4"/>
    <w:rsid w:val="006B5019"/>
    <w:rsid w:val="006B5051"/>
    <w:rsid w:val="006B5FA9"/>
    <w:rsid w:val="006B6E0A"/>
    <w:rsid w:val="006C068F"/>
    <w:rsid w:val="006C06E6"/>
    <w:rsid w:val="006C116D"/>
    <w:rsid w:val="006C132E"/>
    <w:rsid w:val="006C1463"/>
    <w:rsid w:val="006C18C1"/>
    <w:rsid w:val="006C1A72"/>
    <w:rsid w:val="006C2A51"/>
    <w:rsid w:val="006C2B00"/>
    <w:rsid w:val="006C3B52"/>
    <w:rsid w:val="006C4F62"/>
    <w:rsid w:val="006C53B1"/>
    <w:rsid w:val="006C6EE9"/>
    <w:rsid w:val="006C771B"/>
    <w:rsid w:val="006C7CD4"/>
    <w:rsid w:val="006C7EC1"/>
    <w:rsid w:val="006C7F3D"/>
    <w:rsid w:val="006D0BAE"/>
    <w:rsid w:val="006D2519"/>
    <w:rsid w:val="006D5552"/>
    <w:rsid w:val="006D5B2B"/>
    <w:rsid w:val="006D6079"/>
    <w:rsid w:val="006D7687"/>
    <w:rsid w:val="006D78DC"/>
    <w:rsid w:val="006D7CF6"/>
    <w:rsid w:val="006E034F"/>
    <w:rsid w:val="006E045E"/>
    <w:rsid w:val="006E0572"/>
    <w:rsid w:val="006E131E"/>
    <w:rsid w:val="006E170C"/>
    <w:rsid w:val="006E19D3"/>
    <w:rsid w:val="006E1E98"/>
    <w:rsid w:val="006E37FA"/>
    <w:rsid w:val="006E59A1"/>
    <w:rsid w:val="006E66D9"/>
    <w:rsid w:val="006F3617"/>
    <w:rsid w:val="006F4EB3"/>
    <w:rsid w:val="006F56C4"/>
    <w:rsid w:val="006F6168"/>
    <w:rsid w:val="006F7679"/>
    <w:rsid w:val="00700B57"/>
    <w:rsid w:val="007014F8"/>
    <w:rsid w:val="007015AD"/>
    <w:rsid w:val="00705403"/>
    <w:rsid w:val="00705631"/>
    <w:rsid w:val="00706C8B"/>
    <w:rsid w:val="00707531"/>
    <w:rsid w:val="00710134"/>
    <w:rsid w:val="00710DF4"/>
    <w:rsid w:val="00711205"/>
    <w:rsid w:val="00711F32"/>
    <w:rsid w:val="0071341E"/>
    <w:rsid w:val="007136AC"/>
    <w:rsid w:val="00715437"/>
    <w:rsid w:val="00715EAA"/>
    <w:rsid w:val="0071643A"/>
    <w:rsid w:val="007168C5"/>
    <w:rsid w:val="00716CC3"/>
    <w:rsid w:val="00720050"/>
    <w:rsid w:val="007213F0"/>
    <w:rsid w:val="00722293"/>
    <w:rsid w:val="00723B38"/>
    <w:rsid w:val="00724D11"/>
    <w:rsid w:val="00726952"/>
    <w:rsid w:val="00726F60"/>
    <w:rsid w:val="00733984"/>
    <w:rsid w:val="00733BCA"/>
    <w:rsid w:val="0073441F"/>
    <w:rsid w:val="0073589B"/>
    <w:rsid w:val="00735AEF"/>
    <w:rsid w:val="00735C0B"/>
    <w:rsid w:val="00736AB2"/>
    <w:rsid w:val="00737D33"/>
    <w:rsid w:val="007412B8"/>
    <w:rsid w:val="00741A9E"/>
    <w:rsid w:val="00742281"/>
    <w:rsid w:val="00742DD2"/>
    <w:rsid w:val="00746E08"/>
    <w:rsid w:val="00747C96"/>
    <w:rsid w:val="007503E9"/>
    <w:rsid w:val="0075094E"/>
    <w:rsid w:val="007522E8"/>
    <w:rsid w:val="007544BD"/>
    <w:rsid w:val="00755CC4"/>
    <w:rsid w:val="0075647A"/>
    <w:rsid w:val="007572F9"/>
    <w:rsid w:val="00760166"/>
    <w:rsid w:val="00760D29"/>
    <w:rsid w:val="00762948"/>
    <w:rsid w:val="00762F48"/>
    <w:rsid w:val="007634AD"/>
    <w:rsid w:val="00763845"/>
    <w:rsid w:val="00764011"/>
    <w:rsid w:val="0076432E"/>
    <w:rsid w:val="007668D9"/>
    <w:rsid w:val="00766A70"/>
    <w:rsid w:val="00767A24"/>
    <w:rsid w:val="0077057C"/>
    <w:rsid w:val="007707A7"/>
    <w:rsid w:val="00770A41"/>
    <w:rsid w:val="00770B28"/>
    <w:rsid w:val="00771DF3"/>
    <w:rsid w:val="00773CB2"/>
    <w:rsid w:val="00775563"/>
    <w:rsid w:val="00776689"/>
    <w:rsid w:val="00776838"/>
    <w:rsid w:val="00780F13"/>
    <w:rsid w:val="0078122E"/>
    <w:rsid w:val="00783A83"/>
    <w:rsid w:val="007929FD"/>
    <w:rsid w:val="00792E66"/>
    <w:rsid w:val="00792F13"/>
    <w:rsid w:val="007930A5"/>
    <w:rsid w:val="00793E57"/>
    <w:rsid w:val="00794007"/>
    <w:rsid w:val="00795437"/>
    <w:rsid w:val="00795647"/>
    <w:rsid w:val="007970CB"/>
    <w:rsid w:val="007973B1"/>
    <w:rsid w:val="007A174B"/>
    <w:rsid w:val="007A3611"/>
    <w:rsid w:val="007A5737"/>
    <w:rsid w:val="007A6125"/>
    <w:rsid w:val="007A7594"/>
    <w:rsid w:val="007A76FC"/>
    <w:rsid w:val="007B0854"/>
    <w:rsid w:val="007B1255"/>
    <w:rsid w:val="007B1A29"/>
    <w:rsid w:val="007B1ACE"/>
    <w:rsid w:val="007B27D7"/>
    <w:rsid w:val="007B2D7A"/>
    <w:rsid w:val="007B4F45"/>
    <w:rsid w:val="007B4F4C"/>
    <w:rsid w:val="007B660A"/>
    <w:rsid w:val="007C0AB3"/>
    <w:rsid w:val="007C1528"/>
    <w:rsid w:val="007C15C8"/>
    <w:rsid w:val="007C209F"/>
    <w:rsid w:val="007C22B6"/>
    <w:rsid w:val="007C2357"/>
    <w:rsid w:val="007C26A0"/>
    <w:rsid w:val="007C2D7E"/>
    <w:rsid w:val="007C33A6"/>
    <w:rsid w:val="007C4A1C"/>
    <w:rsid w:val="007C4BE5"/>
    <w:rsid w:val="007C58BD"/>
    <w:rsid w:val="007C5C1C"/>
    <w:rsid w:val="007C691F"/>
    <w:rsid w:val="007D00BD"/>
    <w:rsid w:val="007D01F0"/>
    <w:rsid w:val="007D0B72"/>
    <w:rsid w:val="007D2169"/>
    <w:rsid w:val="007D3671"/>
    <w:rsid w:val="007D4919"/>
    <w:rsid w:val="007D4DBE"/>
    <w:rsid w:val="007D4F06"/>
    <w:rsid w:val="007D4FD1"/>
    <w:rsid w:val="007D5C3E"/>
    <w:rsid w:val="007D6C71"/>
    <w:rsid w:val="007D7901"/>
    <w:rsid w:val="007D7DD8"/>
    <w:rsid w:val="007E02AE"/>
    <w:rsid w:val="007E0C58"/>
    <w:rsid w:val="007E1312"/>
    <w:rsid w:val="007E25A3"/>
    <w:rsid w:val="007E3ACA"/>
    <w:rsid w:val="007E5685"/>
    <w:rsid w:val="007E5C16"/>
    <w:rsid w:val="007E676C"/>
    <w:rsid w:val="007E7A93"/>
    <w:rsid w:val="007F15AE"/>
    <w:rsid w:val="007F1C69"/>
    <w:rsid w:val="007F4032"/>
    <w:rsid w:val="007F51B0"/>
    <w:rsid w:val="007F54FB"/>
    <w:rsid w:val="007F5623"/>
    <w:rsid w:val="007F573F"/>
    <w:rsid w:val="007F6A64"/>
    <w:rsid w:val="007F6B46"/>
    <w:rsid w:val="007F6D80"/>
    <w:rsid w:val="007F72CB"/>
    <w:rsid w:val="00800C47"/>
    <w:rsid w:val="0080224B"/>
    <w:rsid w:val="0080370F"/>
    <w:rsid w:val="0080514C"/>
    <w:rsid w:val="00806AD5"/>
    <w:rsid w:val="008132FA"/>
    <w:rsid w:val="00813988"/>
    <w:rsid w:val="00814455"/>
    <w:rsid w:val="00814E0D"/>
    <w:rsid w:val="0081553B"/>
    <w:rsid w:val="00815BCC"/>
    <w:rsid w:val="008160B2"/>
    <w:rsid w:val="00817744"/>
    <w:rsid w:val="00817C29"/>
    <w:rsid w:val="00820513"/>
    <w:rsid w:val="0082065D"/>
    <w:rsid w:val="00820A37"/>
    <w:rsid w:val="008217B7"/>
    <w:rsid w:val="0082379B"/>
    <w:rsid w:val="0082422A"/>
    <w:rsid w:val="00824BF9"/>
    <w:rsid w:val="00830018"/>
    <w:rsid w:val="00830303"/>
    <w:rsid w:val="0083119B"/>
    <w:rsid w:val="00833039"/>
    <w:rsid w:val="0083577F"/>
    <w:rsid w:val="00835917"/>
    <w:rsid w:val="00836EAB"/>
    <w:rsid w:val="0083782B"/>
    <w:rsid w:val="00837845"/>
    <w:rsid w:val="00840960"/>
    <w:rsid w:val="008420C6"/>
    <w:rsid w:val="008423BA"/>
    <w:rsid w:val="008445AD"/>
    <w:rsid w:val="00844864"/>
    <w:rsid w:val="00845AF5"/>
    <w:rsid w:val="00845FC4"/>
    <w:rsid w:val="00846235"/>
    <w:rsid w:val="00846B3D"/>
    <w:rsid w:val="0085092D"/>
    <w:rsid w:val="00850F79"/>
    <w:rsid w:val="00851723"/>
    <w:rsid w:val="00851D62"/>
    <w:rsid w:val="00852EBF"/>
    <w:rsid w:val="00853074"/>
    <w:rsid w:val="00853AE0"/>
    <w:rsid w:val="00853AF8"/>
    <w:rsid w:val="00854D44"/>
    <w:rsid w:val="00854DB7"/>
    <w:rsid w:val="00857EEA"/>
    <w:rsid w:val="00861D0A"/>
    <w:rsid w:val="00861F54"/>
    <w:rsid w:val="0086218A"/>
    <w:rsid w:val="008632AF"/>
    <w:rsid w:val="008636DE"/>
    <w:rsid w:val="00864821"/>
    <w:rsid w:val="008654BA"/>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A87"/>
    <w:rsid w:val="00886E97"/>
    <w:rsid w:val="00887C57"/>
    <w:rsid w:val="00890D42"/>
    <w:rsid w:val="008915B7"/>
    <w:rsid w:val="00891FB0"/>
    <w:rsid w:val="008927F9"/>
    <w:rsid w:val="0089306D"/>
    <w:rsid w:val="00894211"/>
    <w:rsid w:val="00894D5C"/>
    <w:rsid w:val="0089774F"/>
    <w:rsid w:val="008A18EE"/>
    <w:rsid w:val="008A1C35"/>
    <w:rsid w:val="008A1C99"/>
    <w:rsid w:val="008A1E91"/>
    <w:rsid w:val="008A2550"/>
    <w:rsid w:val="008A2823"/>
    <w:rsid w:val="008A3153"/>
    <w:rsid w:val="008A383B"/>
    <w:rsid w:val="008A4934"/>
    <w:rsid w:val="008A519B"/>
    <w:rsid w:val="008B0002"/>
    <w:rsid w:val="008B1829"/>
    <w:rsid w:val="008B2C6A"/>
    <w:rsid w:val="008B311F"/>
    <w:rsid w:val="008B3AED"/>
    <w:rsid w:val="008B6265"/>
    <w:rsid w:val="008B6B7E"/>
    <w:rsid w:val="008C30C7"/>
    <w:rsid w:val="008C34B5"/>
    <w:rsid w:val="008C3736"/>
    <w:rsid w:val="008C4741"/>
    <w:rsid w:val="008C4D82"/>
    <w:rsid w:val="008C5D2B"/>
    <w:rsid w:val="008C6F87"/>
    <w:rsid w:val="008C7425"/>
    <w:rsid w:val="008C7C2E"/>
    <w:rsid w:val="008D0FFC"/>
    <w:rsid w:val="008D1EFE"/>
    <w:rsid w:val="008D271F"/>
    <w:rsid w:val="008D46D3"/>
    <w:rsid w:val="008D56BF"/>
    <w:rsid w:val="008D572E"/>
    <w:rsid w:val="008D6907"/>
    <w:rsid w:val="008D711B"/>
    <w:rsid w:val="008D79F4"/>
    <w:rsid w:val="008D7EE7"/>
    <w:rsid w:val="008E1C15"/>
    <w:rsid w:val="008E35DC"/>
    <w:rsid w:val="008E3C08"/>
    <w:rsid w:val="008E4E6A"/>
    <w:rsid w:val="008E5687"/>
    <w:rsid w:val="008E7DBB"/>
    <w:rsid w:val="008F0B5E"/>
    <w:rsid w:val="008F2683"/>
    <w:rsid w:val="008F2D5F"/>
    <w:rsid w:val="008F39C7"/>
    <w:rsid w:val="008F538E"/>
    <w:rsid w:val="008F5551"/>
    <w:rsid w:val="008F6CB0"/>
    <w:rsid w:val="008F7712"/>
    <w:rsid w:val="00900304"/>
    <w:rsid w:val="00900817"/>
    <w:rsid w:val="009008CF"/>
    <w:rsid w:val="00900F40"/>
    <w:rsid w:val="009033CE"/>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0618"/>
    <w:rsid w:val="009350C1"/>
    <w:rsid w:val="009368B9"/>
    <w:rsid w:val="00937020"/>
    <w:rsid w:val="00940DB9"/>
    <w:rsid w:val="0094567D"/>
    <w:rsid w:val="009458F0"/>
    <w:rsid w:val="009471A0"/>
    <w:rsid w:val="00947622"/>
    <w:rsid w:val="00950B5C"/>
    <w:rsid w:val="00951621"/>
    <w:rsid w:val="00951845"/>
    <w:rsid w:val="00951B07"/>
    <w:rsid w:val="00952E98"/>
    <w:rsid w:val="0095385A"/>
    <w:rsid w:val="00955202"/>
    <w:rsid w:val="00955B44"/>
    <w:rsid w:val="00956821"/>
    <w:rsid w:val="00960A64"/>
    <w:rsid w:val="00964425"/>
    <w:rsid w:val="00964942"/>
    <w:rsid w:val="009658C0"/>
    <w:rsid w:val="00967268"/>
    <w:rsid w:val="00967CD8"/>
    <w:rsid w:val="00970437"/>
    <w:rsid w:val="00971F9D"/>
    <w:rsid w:val="00971FAB"/>
    <w:rsid w:val="009726BB"/>
    <w:rsid w:val="00974108"/>
    <w:rsid w:val="00974E18"/>
    <w:rsid w:val="0097606C"/>
    <w:rsid w:val="00976295"/>
    <w:rsid w:val="00981216"/>
    <w:rsid w:val="00981AA7"/>
    <w:rsid w:val="00982027"/>
    <w:rsid w:val="009820DB"/>
    <w:rsid w:val="0098238F"/>
    <w:rsid w:val="00983695"/>
    <w:rsid w:val="0098489D"/>
    <w:rsid w:val="00984AB9"/>
    <w:rsid w:val="009900DC"/>
    <w:rsid w:val="009906BE"/>
    <w:rsid w:val="0099095D"/>
    <w:rsid w:val="009916A7"/>
    <w:rsid w:val="00992127"/>
    <w:rsid w:val="009922C8"/>
    <w:rsid w:val="0099237F"/>
    <w:rsid w:val="0099262B"/>
    <w:rsid w:val="00994DF5"/>
    <w:rsid w:val="00994E2D"/>
    <w:rsid w:val="009958B5"/>
    <w:rsid w:val="009976EE"/>
    <w:rsid w:val="009A0F94"/>
    <w:rsid w:val="009A23CE"/>
    <w:rsid w:val="009A2B57"/>
    <w:rsid w:val="009A3569"/>
    <w:rsid w:val="009A4826"/>
    <w:rsid w:val="009A60FC"/>
    <w:rsid w:val="009A758C"/>
    <w:rsid w:val="009B4776"/>
    <w:rsid w:val="009B512E"/>
    <w:rsid w:val="009B5190"/>
    <w:rsid w:val="009B61A4"/>
    <w:rsid w:val="009C0D78"/>
    <w:rsid w:val="009C31BE"/>
    <w:rsid w:val="009C37DC"/>
    <w:rsid w:val="009C38F7"/>
    <w:rsid w:val="009C57EF"/>
    <w:rsid w:val="009C6959"/>
    <w:rsid w:val="009C713B"/>
    <w:rsid w:val="009D3BBA"/>
    <w:rsid w:val="009D3CF6"/>
    <w:rsid w:val="009D4945"/>
    <w:rsid w:val="009D4B2F"/>
    <w:rsid w:val="009D5C7D"/>
    <w:rsid w:val="009D6E69"/>
    <w:rsid w:val="009E30D4"/>
    <w:rsid w:val="009E54F2"/>
    <w:rsid w:val="009E5853"/>
    <w:rsid w:val="009E5D6E"/>
    <w:rsid w:val="009E64D5"/>
    <w:rsid w:val="009F1040"/>
    <w:rsid w:val="009F261D"/>
    <w:rsid w:val="009F3602"/>
    <w:rsid w:val="009F5096"/>
    <w:rsid w:val="009F59C2"/>
    <w:rsid w:val="009F78A0"/>
    <w:rsid w:val="00A0103E"/>
    <w:rsid w:val="00A010FC"/>
    <w:rsid w:val="00A02213"/>
    <w:rsid w:val="00A03425"/>
    <w:rsid w:val="00A03867"/>
    <w:rsid w:val="00A04977"/>
    <w:rsid w:val="00A04B5C"/>
    <w:rsid w:val="00A05140"/>
    <w:rsid w:val="00A0528D"/>
    <w:rsid w:val="00A066BD"/>
    <w:rsid w:val="00A071E0"/>
    <w:rsid w:val="00A10053"/>
    <w:rsid w:val="00A11895"/>
    <w:rsid w:val="00A12B18"/>
    <w:rsid w:val="00A13886"/>
    <w:rsid w:val="00A14415"/>
    <w:rsid w:val="00A146B7"/>
    <w:rsid w:val="00A1653D"/>
    <w:rsid w:val="00A16FAB"/>
    <w:rsid w:val="00A1798B"/>
    <w:rsid w:val="00A2084E"/>
    <w:rsid w:val="00A20C9F"/>
    <w:rsid w:val="00A21B32"/>
    <w:rsid w:val="00A228C5"/>
    <w:rsid w:val="00A23693"/>
    <w:rsid w:val="00A23CE5"/>
    <w:rsid w:val="00A2433B"/>
    <w:rsid w:val="00A2439B"/>
    <w:rsid w:val="00A24560"/>
    <w:rsid w:val="00A24834"/>
    <w:rsid w:val="00A266A2"/>
    <w:rsid w:val="00A27708"/>
    <w:rsid w:val="00A32B79"/>
    <w:rsid w:val="00A3420B"/>
    <w:rsid w:val="00A34538"/>
    <w:rsid w:val="00A350AF"/>
    <w:rsid w:val="00A35AD8"/>
    <w:rsid w:val="00A37C18"/>
    <w:rsid w:val="00A37FB6"/>
    <w:rsid w:val="00A40A28"/>
    <w:rsid w:val="00A42365"/>
    <w:rsid w:val="00A426EC"/>
    <w:rsid w:val="00A462AB"/>
    <w:rsid w:val="00A500EF"/>
    <w:rsid w:val="00A505A0"/>
    <w:rsid w:val="00A509BC"/>
    <w:rsid w:val="00A51659"/>
    <w:rsid w:val="00A5208D"/>
    <w:rsid w:val="00A529CB"/>
    <w:rsid w:val="00A5350E"/>
    <w:rsid w:val="00A5539A"/>
    <w:rsid w:val="00A568F6"/>
    <w:rsid w:val="00A57160"/>
    <w:rsid w:val="00A579E9"/>
    <w:rsid w:val="00A60D5F"/>
    <w:rsid w:val="00A61297"/>
    <w:rsid w:val="00A612F6"/>
    <w:rsid w:val="00A62322"/>
    <w:rsid w:val="00A65AD5"/>
    <w:rsid w:val="00A7090A"/>
    <w:rsid w:val="00A7157E"/>
    <w:rsid w:val="00A715D2"/>
    <w:rsid w:val="00A734C1"/>
    <w:rsid w:val="00A73C6F"/>
    <w:rsid w:val="00A74544"/>
    <w:rsid w:val="00A757E2"/>
    <w:rsid w:val="00A771A5"/>
    <w:rsid w:val="00A82473"/>
    <w:rsid w:val="00A83087"/>
    <w:rsid w:val="00A83E55"/>
    <w:rsid w:val="00A83F78"/>
    <w:rsid w:val="00A8570E"/>
    <w:rsid w:val="00A878F0"/>
    <w:rsid w:val="00A87ECD"/>
    <w:rsid w:val="00A91699"/>
    <w:rsid w:val="00A91BEA"/>
    <w:rsid w:val="00A944C2"/>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669D"/>
    <w:rsid w:val="00AA7403"/>
    <w:rsid w:val="00AA7503"/>
    <w:rsid w:val="00AB02BF"/>
    <w:rsid w:val="00AB0808"/>
    <w:rsid w:val="00AB2664"/>
    <w:rsid w:val="00AB316F"/>
    <w:rsid w:val="00AB3212"/>
    <w:rsid w:val="00AB3581"/>
    <w:rsid w:val="00AB35A6"/>
    <w:rsid w:val="00AB5852"/>
    <w:rsid w:val="00AB5969"/>
    <w:rsid w:val="00AB5C7F"/>
    <w:rsid w:val="00AB628F"/>
    <w:rsid w:val="00AB6591"/>
    <w:rsid w:val="00AB6875"/>
    <w:rsid w:val="00AC146A"/>
    <w:rsid w:val="00AC162E"/>
    <w:rsid w:val="00AC27E8"/>
    <w:rsid w:val="00AC4829"/>
    <w:rsid w:val="00AC514C"/>
    <w:rsid w:val="00AC5690"/>
    <w:rsid w:val="00AC5F3A"/>
    <w:rsid w:val="00AD1748"/>
    <w:rsid w:val="00AD1A73"/>
    <w:rsid w:val="00AD45E3"/>
    <w:rsid w:val="00AD52AD"/>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AF6823"/>
    <w:rsid w:val="00B000D8"/>
    <w:rsid w:val="00B0039A"/>
    <w:rsid w:val="00B012D7"/>
    <w:rsid w:val="00B0182C"/>
    <w:rsid w:val="00B02774"/>
    <w:rsid w:val="00B03CFE"/>
    <w:rsid w:val="00B04012"/>
    <w:rsid w:val="00B04E6F"/>
    <w:rsid w:val="00B050B8"/>
    <w:rsid w:val="00B05411"/>
    <w:rsid w:val="00B074DD"/>
    <w:rsid w:val="00B0753B"/>
    <w:rsid w:val="00B12F06"/>
    <w:rsid w:val="00B13EC0"/>
    <w:rsid w:val="00B15011"/>
    <w:rsid w:val="00B15180"/>
    <w:rsid w:val="00B16829"/>
    <w:rsid w:val="00B179C1"/>
    <w:rsid w:val="00B20525"/>
    <w:rsid w:val="00B21442"/>
    <w:rsid w:val="00B22E22"/>
    <w:rsid w:val="00B2423F"/>
    <w:rsid w:val="00B2513E"/>
    <w:rsid w:val="00B2548B"/>
    <w:rsid w:val="00B25E66"/>
    <w:rsid w:val="00B27AD4"/>
    <w:rsid w:val="00B30086"/>
    <w:rsid w:val="00B31293"/>
    <w:rsid w:val="00B31325"/>
    <w:rsid w:val="00B31F22"/>
    <w:rsid w:val="00B32BCD"/>
    <w:rsid w:val="00B32DB2"/>
    <w:rsid w:val="00B35625"/>
    <w:rsid w:val="00B359ED"/>
    <w:rsid w:val="00B36260"/>
    <w:rsid w:val="00B37C00"/>
    <w:rsid w:val="00B426AA"/>
    <w:rsid w:val="00B44270"/>
    <w:rsid w:val="00B44AD6"/>
    <w:rsid w:val="00B44E8E"/>
    <w:rsid w:val="00B456F7"/>
    <w:rsid w:val="00B46C42"/>
    <w:rsid w:val="00B51003"/>
    <w:rsid w:val="00B512FD"/>
    <w:rsid w:val="00B525CB"/>
    <w:rsid w:val="00B5487A"/>
    <w:rsid w:val="00B552B6"/>
    <w:rsid w:val="00B55391"/>
    <w:rsid w:val="00B5546E"/>
    <w:rsid w:val="00B5566E"/>
    <w:rsid w:val="00B55851"/>
    <w:rsid w:val="00B56AF1"/>
    <w:rsid w:val="00B5758A"/>
    <w:rsid w:val="00B57B27"/>
    <w:rsid w:val="00B57B59"/>
    <w:rsid w:val="00B60461"/>
    <w:rsid w:val="00B61B4F"/>
    <w:rsid w:val="00B62A61"/>
    <w:rsid w:val="00B62F95"/>
    <w:rsid w:val="00B633F9"/>
    <w:rsid w:val="00B63872"/>
    <w:rsid w:val="00B63CB2"/>
    <w:rsid w:val="00B641D9"/>
    <w:rsid w:val="00B64EDB"/>
    <w:rsid w:val="00B654E7"/>
    <w:rsid w:val="00B66578"/>
    <w:rsid w:val="00B67FE8"/>
    <w:rsid w:val="00B71C79"/>
    <w:rsid w:val="00B7315F"/>
    <w:rsid w:val="00B750D9"/>
    <w:rsid w:val="00B76117"/>
    <w:rsid w:val="00B76967"/>
    <w:rsid w:val="00B77F95"/>
    <w:rsid w:val="00B81F6E"/>
    <w:rsid w:val="00B84416"/>
    <w:rsid w:val="00B84BA7"/>
    <w:rsid w:val="00B85186"/>
    <w:rsid w:val="00B91178"/>
    <w:rsid w:val="00B91AF0"/>
    <w:rsid w:val="00B91B8E"/>
    <w:rsid w:val="00B9384C"/>
    <w:rsid w:val="00B93C9A"/>
    <w:rsid w:val="00B94548"/>
    <w:rsid w:val="00B955AB"/>
    <w:rsid w:val="00B95AC8"/>
    <w:rsid w:val="00B9618B"/>
    <w:rsid w:val="00B96AA5"/>
    <w:rsid w:val="00B97E63"/>
    <w:rsid w:val="00BA19D8"/>
    <w:rsid w:val="00BA3286"/>
    <w:rsid w:val="00BA3871"/>
    <w:rsid w:val="00BA4D28"/>
    <w:rsid w:val="00BA4E77"/>
    <w:rsid w:val="00BA60E7"/>
    <w:rsid w:val="00BB00BC"/>
    <w:rsid w:val="00BB30DD"/>
    <w:rsid w:val="00BB3B04"/>
    <w:rsid w:val="00BB3EE8"/>
    <w:rsid w:val="00BB584D"/>
    <w:rsid w:val="00BB7084"/>
    <w:rsid w:val="00BB7E79"/>
    <w:rsid w:val="00BC2704"/>
    <w:rsid w:val="00BC3EC6"/>
    <w:rsid w:val="00BC7280"/>
    <w:rsid w:val="00BD120E"/>
    <w:rsid w:val="00BD15FA"/>
    <w:rsid w:val="00BD2036"/>
    <w:rsid w:val="00BD2700"/>
    <w:rsid w:val="00BD78FE"/>
    <w:rsid w:val="00BE0AD3"/>
    <w:rsid w:val="00BE15DA"/>
    <w:rsid w:val="00BE16E8"/>
    <w:rsid w:val="00BE1CEA"/>
    <w:rsid w:val="00BE2BCB"/>
    <w:rsid w:val="00BE642B"/>
    <w:rsid w:val="00BE67A9"/>
    <w:rsid w:val="00BE72D6"/>
    <w:rsid w:val="00BE7DEE"/>
    <w:rsid w:val="00BF0AFA"/>
    <w:rsid w:val="00BF31BA"/>
    <w:rsid w:val="00BF3C4C"/>
    <w:rsid w:val="00BF5E9C"/>
    <w:rsid w:val="00BF618F"/>
    <w:rsid w:val="00BF6D9D"/>
    <w:rsid w:val="00BF6F4D"/>
    <w:rsid w:val="00BF7724"/>
    <w:rsid w:val="00C00202"/>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177"/>
    <w:rsid w:val="00C17E35"/>
    <w:rsid w:val="00C20738"/>
    <w:rsid w:val="00C20AB9"/>
    <w:rsid w:val="00C220CE"/>
    <w:rsid w:val="00C22BB6"/>
    <w:rsid w:val="00C24150"/>
    <w:rsid w:val="00C245B6"/>
    <w:rsid w:val="00C24D7E"/>
    <w:rsid w:val="00C269AB"/>
    <w:rsid w:val="00C27711"/>
    <w:rsid w:val="00C3033B"/>
    <w:rsid w:val="00C309CE"/>
    <w:rsid w:val="00C32018"/>
    <w:rsid w:val="00C32119"/>
    <w:rsid w:val="00C34208"/>
    <w:rsid w:val="00C34A60"/>
    <w:rsid w:val="00C34AAC"/>
    <w:rsid w:val="00C3555C"/>
    <w:rsid w:val="00C366C4"/>
    <w:rsid w:val="00C373C2"/>
    <w:rsid w:val="00C374F0"/>
    <w:rsid w:val="00C375CB"/>
    <w:rsid w:val="00C404E4"/>
    <w:rsid w:val="00C42508"/>
    <w:rsid w:val="00C42C10"/>
    <w:rsid w:val="00C42D9F"/>
    <w:rsid w:val="00C4437C"/>
    <w:rsid w:val="00C444D0"/>
    <w:rsid w:val="00C472D7"/>
    <w:rsid w:val="00C50170"/>
    <w:rsid w:val="00C50A4B"/>
    <w:rsid w:val="00C5372F"/>
    <w:rsid w:val="00C54BAF"/>
    <w:rsid w:val="00C60DBA"/>
    <w:rsid w:val="00C62699"/>
    <w:rsid w:val="00C6465E"/>
    <w:rsid w:val="00C64A86"/>
    <w:rsid w:val="00C64E43"/>
    <w:rsid w:val="00C6552A"/>
    <w:rsid w:val="00C65533"/>
    <w:rsid w:val="00C66DA8"/>
    <w:rsid w:val="00C70B9D"/>
    <w:rsid w:val="00C75629"/>
    <w:rsid w:val="00C758C6"/>
    <w:rsid w:val="00C76212"/>
    <w:rsid w:val="00C76AD9"/>
    <w:rsid w:val="00C77041"/>
    <w:rsid w:val="00C77849"/>
    <w:rsid w:val="00C77F03"/>
    <w:rsid w:val="00C818AF"/>
    <w:rsid w:val="00C81ADC"/>
    <w:rsid w:val="00C81F3D"/>
    <w:rsid w:val="00C822C2"/>
    <w:rsid w:val="00C837D5"/>
    <w:rsid w:val="00C841DD"/>
    <w:rsid w:val="00C8458D"/>
    <w:rsid w:val="00C8725E"/>
    <w:rsid w:val="00C90701"/>
    <w:rsid w:val="00C9106A"/>
    <w:rsid w:val="00C91242"/>
    <w:rsid w:val="00C91E8D"/>
    <w:rsid w:val="00C92E3E"/>
    <w:rsid w:val="00C93279"/>
    <w:rsid w:val="00C9585F"/>
    <w:rsid w:val="00C96C1B"/>
    <w:rsid w:val="00C97AAA"/>
    <w:rsid w:val="00CA059D"/>
    <w:rsid w:val="00CA2C72"/>
    <w:rsid w:val="00CA6FB7"/>
    <w:rsid w:val="00CA7385"/>
    <w:rsid w:val="00CB0765"/>
    <w:rsid w:val="00CB2B36"/>
    <w:rsid w:val="00CB2C0F"/>
    <w:rsid w:val="00CB3E91"/>
    <w:rsid w:val="00CB42FC"/>
    <w:rsid w:val="00CB5943"/>
    <w:rsid w:val="00CB619A"/>
    <w:rsid w:val="00CB63B3"/>
    <w:rsid w:val="00CB67C1"/>
    <w:rsid w:val="00CC00CD"/>
    <w:rsid w:val="00CC0339"/>
    <w:rsid w:val="00CC0B3D"/>
    <w:rsid w:val="00CC0E85"/>
    <w:rsid w:val="00CC4DF1"/>
    <w:rsid w:val="00CC748E"/>
    <w:rsid w:val="00CC75E4"/>
    <w:rsid w:val="00CD02E0"/>
    <w:rsid w:val="00CD2B8C"/>
    <w:rsid w:val="00CD305E"/>
    <w:rsid w:val="00CD4A86"/>
    <w:rsid w:val="00CD5576"/>
    <w:rsid w:val="00CD7005"/>
    <w:rsid w:val="00CD780A"/>
    <w:rsid w:val="00CD7E27"/>
    <w:rsid w:val="00CE12E2"/>
    <w:rsid w:val="00CE15B5"/>
    <w:rsid w:val="00CE2805"/>
    <w:rsid w:val="00CE3256"/>
    <w:rsid w:val="00CE4E6E"/>
    <w:rsid w:val="00CE7A1A"/>
    <w:rsid w:val="00CF02E0"/>
    <w:rsid w:val="00CF0701"/>
    <w:rsid w:val="00CF1B01"/>
    <w:rsid w:val="00CF267E"/>
    <w:rsid w:val="00CF2CB7"/>
    <w:rsid w:val="00CF4E65"/>
    <w:rsid w:val="00CF600D"/>
    <w:rsid w:val="00CF7275"/>
    <w:rsid w:val="00CF7A13"/>
    <w:rsid w:val="00D01760"/>
    <w:rsid w:val="00D01EBF"/>
    <w:rsid w:val="00D06596"/>
    <w:rsid w:val="00D077EB"/>
    <w:rsid w:val="00D078B8"/>
    <w:rsid w:val="00D10800"/>
    <w:rsid w:val="00D1098B"/>
    <w:rsid w:val="00D12085"/>
    <w:rsid w:val="00D129EB"/>
    <w:rsid w:val="00D13D5F"/>
    <w:rsid w:val="00D14D47"/>
    <w:rsid w:val="00D15B95"/>
    <w:rsid w:val="00D16E39"/>
    <w:rsid w:val="00D170B9"/>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E69"/>
    <w:rsid w:val="00D32A50"/>
    <w:rsid w:val="00D350DE"/>
    <w:rsid w:val="00D35FC1"/>
    <w:rsid w:val="00D41655"/>
    <w:rsid w:val="00D41EE1"/>
    <w:rsid w:val="00D42298"/>
    <w:rsid w:val="00D42E4F"/>
    <w:rsid w:val="00D4320D"/>
    <w:rsid w:val="00D44E97"/>
    <w:rsid w:val="00D460D9"/>
    <w:rsid w:val="00D47709"/>
    <w:rsid w:val="00D506C0"/>
    <w:rsid w:val="00D53894"/>
    <w:rsid w:val="00D53C6C"/>
    <w:rsid w:val="00D54876"/>
    <w:rsid w:val="00D54C45"/>
    <w:rsid w:val="00D54D4B"/>
    <w:rsid w:val="00D60327"/>
    <w:rsid w:val="00D60B9D"/>
    <w:rsid w:val="00D612BB"/>
    <w:rsid w:val="00D63C4C"/>
    <w:rsid w:val="00D641C3"/>
    <w:rsid w:val="00D64981"/>
    <w:rsid w:val="00D650B5"/>
    <w:rsid w:val="00D66C4F"/>
    <w:rsid w:val="00D679D8"/>
    <w:rsid w:val="00D7075B"/>
    <w:rsid w:val="00D710B9"/>
    <w:rsid w:val="00D71D22"/>
    <w:rsid w:val="00D72126"/>
    <w:rsid w:val="00D72E9D"/>
    <w:rsid w:val="00D7349C"/>
    <w:rsid w:val="00D73FA7"/>
    <w:rsid w:val="00D74765"/>
    <w:rsid w:val="00D7568C"/>
    <w:rsid w:val="00D757E1"/>
    <w:rsid w:val="00D7727A"/>
    <w:rsid w:val="00D82CE5"/>
    <w:rsid w:val="00D84FE0"/>
    <w:rsid w:val="00D85A25"/>
    <w:rsid w:val="00D85C8F"/>
    <w:rsid w:val="00D86474"/>
    <w:rsid w:val="00D87181"/>
    <w:rsid w:val="00D8736E"/>
    <w:rsid w:val="00D90EFA"/>
    <w:rsid w:val="00D914DB"/>
    <w:rsid w:val="00D92770"/>
    <w:rsid w:val="00D93287"/>
    <w:rsid w:val="00D94D04"/>
    <w:rsid w:val="00D95BD9"/>
    <w:rsid w:val="00D970D3"/>
    <w:rsid w:val="00D978B4"/>
    <w:rsid w:val="00D97DDD"/>
    <w:rsid w:val="00DA41EF"/>
    <w:rsid w:val="00DA583D"/>
    <w:rsid w:val="00DA5AB1"/>
    <w:rsid w:val="00DA77EC"/>
    <w:rsid w:val="00DA7B6E"/>
    <w:rsid w:val="00DA7CCA"/>
    <w:rsid w:val="00DB0DFA"/>
    <w:rsid w:val="00DB1542"/>
    <w:rsid w:val="00DB1982"/>
    <w:rsid w:val="00DB28B8"/>
    <w:rsid w:val="00DB3D31"/>
    <w:rsid w:val="00DB6234"/>
    <w:rsid w:val="00DB68F9"/>
    <w:rsid w:val="00DC02B2"/>
    <w:rsid w:val="00DC1562"/>
    <w:rsid w:val="00DC2AFD"/>
    <w:rsid w:val="00DC3544"/>
    <w:rsid w:val="00DC3A87"/>
    <w:rsid w:val="00DC4E41"/>
    <w:rsid w:val="00DC62E5"/>
    <w:rsid w:val="00DC743F"/>
    <w:rsid w:val="00DC77BB"/>
    <w:rsid w:val="00DC78DC"/>
    <w:rsid w:val="00DD0BB0"/>
    <w:rsid w:val="00DD293E"/>
    <w:rsid w:val="00DD32A0"/>
    <w:rsid w:val="00DD3E02"/>
    <w:rsid w:val="00DD3E55"/>
    <w:rsid w:val="00DD451F"/>
    <w:rsid w:val="00DD47A2"/>
    <w:rsid w:val="00DD5376"/>
    <w:rsid w:val="00DD54ED"/>
    <w:rsid w:val="00DD652D"/>
    <w:rsid w:val="00DD6845"/>
    <w:rsid w:val="00DD6847"/>
    <w:rsid w:val="00DD735D"/>
    <w:rsid w:val="00DD7F81"/>
    <w:rsid w:val="00DD7FA8"/>
    <w:rsid w:val="00DE07A5"/>
    <w:rsid w:val="00DE247F"/>
    <w:rsid w:val="00DE308A"/>
    <w:rsid w:val="00DE3119"/>
    <w:rsid w:val="00DE3139"/>
    <w:rsid w:val="00DE3BBA"/>
    <w:rsid w:val="00DE5BCA"/>
    <w:rsid w:val="00DE6872"/>
    <w:rsid w:val="00DF0650"/>
    <w:rsid w:val="00DF20FB"/>
    <w:rsid w:val="00DF2128"/>
    <w:rsid w:val="00DF236B"/>
    <w:rsid w:val="00DF2804"/>
    <w:rsid w:val="00DF28C7"/>
    <w:rsid w:val="00DF3553"/>
    <w:rsid w:val="00DF3F8D"/>
    <w:rsid w:val="00DF64F5"/>
    <w:rsid w:val="00DF6AA5"/>
    <w:rsid w:val="00DF7086"/>
    <w:rsid w:val="00DF7F9E"/>
    <w:rsid w:val="00E00221"/>
    <w:rsid w:val="00E0048D"/>
    <w:rsid w:val="00E00F1D"/>
    <w:rsid w:val="00E018F9"/>
    <w:rsid w:val="00E02842"/>
    <w:rsid w:val="00E04A52"/>
    <w:rsid w:val="00E057C5"/>
    <w:rsid w:val="00E0677C"/>
    <w:rsid w:val="00E06A8D"/>
    <w:rsid w:val="00E10879"/>
    <w:rsid w:val="00E111EA"/>
    <w:rsid w:val="00E11408"/>
    <w:rsid w:val="00E13AB8"/>
    <w:rsid w:val="00E13D3F"/>
    <w:rsid w:val="00E1640E"/>
    <w:rsid w:val="00E16924"/>
    <w:rsid w:val="00E228D6"/>
    <w:rsid w:val="00E234D7"/>
    <w:rsid w:val="00E25CB3"/>
    <w:rsid w:val="00E27E15"/>
    <w:rsid w:val="00E3074B"/>
    <w:rsid w:val="00E31A47"/>
    <w:rsid w:val="00E32A49"/>
    <w:rsid w:val="00E33B62"/>
    <w:rsid w:val="00E34106"/>
    <w:rsid w:val="00E34DEB"/>
    <w:rsid w:val="00E354CF"/>
    <w:rsid w:val="00E356D7"/>
    <w:rsid w:val="00E359EB"/>
    <w:rsid w:val="00E36139"/>
    <w:rsid w:val="00E37E7B"/>
    <w:rsid w:val="00E4051A"/>
    <w:rsid w:val="00E40D14"/>
    <w:rsid w:val="00E4143A"/>
    <w:rsid w:val="00E41823"/>
    <w:rsid w:val="00E41943"/>
    <w:rsid w:val="00E42461"/>
    <w:rsid w:val="00E42761"/>
    <w:rsid w:val="00E43624"/>
    <w:rsid w:val="00E44610"/>
    <w:rsid w:val="00E46137"/>
    <w:rsid w:val="00E50774"/>
    <w:rsid w:val="00E50FC5"/>
    <w:rsid w:val="00E510C7"/>
    <w:rsid w:val="00E5199E"/>
    <w:rsid w:val="00E51CF8"/>
    <w:rsid w:val="00E52E0F"/>
    <w:rsid w:val="00E53B77"/>
    <w:rsid w:val="00E54365"/>
    <w:rsid w:val="00E5462E"/>
    <w:rsid w:val="00E56EC0"/>
    <w:rsid w:val="00E57652"/>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CD9"/>
    <w:rsid w:val="00E81FD0"/>
    <w:rsid w:val="00E87FB5"/>
    <w:rsid w:val="00E90617"/>
    <w:rsid w:val="00E90847"/>
    <w:rsid w:val="00E91704"/>
    <w:rsid w:val="00E917B1"/>
    <w:rsid w:val="00E91B88"/>
    <w:rsid w:val="00E9622C"/>
    <w:rsid w:val="00E96F1A"/>
    <w:rsid w:val="00EA04BE"/>
    <w:rsid w:val="00EA0C86"/>
    <w:rsid w:val="00EA1DB5"/>
    <w:rsid w:val="00EA2015"/>
    <w:rsid w:val="00EA2E7A"/>
    <w:rsid w:val="00EA3761"/>
    <w:rsid w:val="00EA3B8E"/>
    <w:rsid w:val="00EA4951"/>
    <w:rsid w:val="00EB03A0"/>
    <w:rsid w:val="00EB0D38"/>
    <w:rsid w:val="00EB23D0"/>
    <w:rsid w:val="00EB2CBD"/>
    <w:rsid w:val="00EB5263"/>
    <w:rsid w:val="00EB5408"/>
    <w:rsid w:val="00EB55EE"/>
    <w:rsid w:val="00EB5A79"/>
    <w:rsid w:val="00EB5E41"/>
    <w:rsid w:val="00EC2339"/>
    <w:rsid w:val="00EC5592"/>
    <w:rsid w:val="00EC5B1B"/>
    <w:rsid w:val="00EC77E0"/>
    <w:rsid w:val="00ED0181"/>
    <w:rsid w:val="00ED05A8"/>
    <w:rsid w:val="00ED0D83"/>
    <w:rsid w:val="00ED18C9"/>
    <w:rsid w:val="00ED1921"/>
    <w:rsid w:val="00ED1A5E"/>
    <w:rsid w:val="00ED21E1"/>
    <w:rsid w:val="00ED2C7A"/>
    <w:rsid w:val="00ED3136"/>
    <w:rsid w:val="00ED5E7E"/>
    <w:rsid w:val="00ED6D48"/>
    <w:rsid w:val="00ED716D"/>
    <w:rsid w:val="00EE084F"/>
    <w:rsid w:val="00EE2C9C"/>
    <w:rsid w:val="00EE336A"/>
    <w:rsid w:val="00EE3508"/>
    <w:rsid w:val="00EE4DB1"/>
    <w:rsid w:val="00EE536B"/>
    <w:rsid w:val="00EE55BB"/>
    <w:rsid w:val="00EE59B5"/>
    <w:rsid w:val="00EE64FF"/>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A95"/>
    <w:rsid w:val="00EF6FEA"/>
    <w:rsid w:val="00F0076F"/>
    <w:rsid w:val="00F01990"/>
    <w:rsid w:val="00F04156"/>
    <w:rsid w:val="00F04D40"/>
    <w:rsid w:val="00F05E5B"/>
    <w:rsid w:val="00F0608C"/>
    <w:rsid w:val="00F06296"/>
    <w:rsid w:val="00F06A29"/>
    <w:rsid w:val="00F074DD"/>
    <w:rsid w:val="00F0774D"/>
    <w:rsid w:val="00F077AE"/>
    <w:rsid w:val="00F10954"/>
    <w:rsid w:val="00F11955"/>
    <w:rsid w:val="00F11D29"/>
    <w:rsid w:val="00F128BC"/>
    <w:rsid w:val="00F16AE2"/>
    <w:rsid w:val="00F172E0"/>
    <w:rsid w:val="00F2035B"/>
    <w:rsid w:val="00F2107D"/>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37A5E"/>
    <w:rsid w:val="00F42CA4"/>
    <w:rsid w:val="00F4315D"/>
    <w:rsid w:val="00F43A17"/>
    <w:rsid w:val="00F43A68"/>
    <w:rsid w:val="00F476A9"/>
    <w:rsid w:val="00F47A21"/>
    <w:rsid w:val="00F5101F"/>
    <w:rsid w:val="00F5123F"/>
    <w:rsid w:val="00F51E02"/>
    <w:rsid w:val="00F520D5"/>
    <w:rsid w:val="00F536CD"/>
    <w:rsid w:val="00F55F3A"/>
    <w:rsid w:val="00F574CC"/>
    <w:rsid w:val="00F6029C"/>
    <w:rsid w:val="00F6064F"/>
    <w:rsid w:val="00F61B1D"/>
    <w:rsid w:val="00F61C41"/>
    <w:rsid w:val="00F61F32"/>
    <w:rsid w:val="00F62963"/>
    <w:rsid w:val="00F64812"/>
    <w:rsid w:val="00F65EC5"/>
    <w:rsid w:val="00F6751F"/>
    <w:rsid w:val="00F73D70"/>
    <w:rsid w:val="00F75BAD"/>
    <w:rsid w:val="00F764CE"/>
    <w:rsid w:val="00F77855"/>
    <w:rsid w:val="00F80D0F"/>
    <w:rsid w:val="00F80E8A"/>
    <w:rsid w:val="00F84899"/>
    <w:rsid w:val="00F859F0"/>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28BF"/>
    <w:rsid w:val="00FA3221"/>
    <w:rsid w:val="00FA63A7"/>
    <w:rsid w:val="00FA6B54"/>
    <w:rsid w:val="00FB324F"/>
    <w:rsid w:val="00FB48C5"/>
    <w:rsid w:val="00FB5E3B"/>
    <w:rsid w:val="00FB5F23"/>
    <w:rsid w:val="00FC056D"/>
    <w:rsid w:val="00FC08AD"/>
    <w:rsid w:val="00FC16AE"/>
    <w:rsid w:val="00FC4AF7"/>
    <w:rsid w:val="00FC5EB6"/>
    <w:rsid w:val="00FD1C4A"/>
    <w:rsid w:val="00FD2088"/>
    <w:rsid w:val="00FD2829"/>
    <w:rsid w:val="00FD2EA3"/>
    <w:rsid w:val="00FD3F65"/>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8FF"/>
    <w:rsid w:val="00FE3D48"/>
    <w:rsid w:val="00FE42ED"/>
    <w:rsid w:val="00FE4C26"/>
    <w:rsid w:val="00FE4EF2"/>
    <w:rsid w:val="00FE63C7"/>
    <w:rsid w:val="00FE6445"/>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CD9"/>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 w:type="character" w:customStyle="1" w:styleId="normaltextrun">
    <w:name w:val="normaltextrun"/>
    <w:basedOn w:val="Fuentedeprrafopredeter"/>
    <w:rsid w:val="00F2274F"/>
  </w:style>
  <w:style w:type="character" w:customStyle="1" w:styleId="eop">
    <w:name w:val="eop"/>
    <w:basedOn w:val="Fuentedeprrafopredeter"/>
    <w:rsid w:val="00E40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02521919">
      <w:bodyDiv w:val="1"/>
      <w:marLeft w:val="0"/>
      <w:marRight w:val="0"/>
      <w:marTop w:val="0"/>
      <w:marBottom w:val="0"/>
      <w:divBdr>
        <w:top w:val="none" w:sz="0" w:space="0" w:color="auto"/>
        <w:left w:val="none" w:sz="0" w:space="0" w:color="auto"/>
        <w:bottom w:val="none" w:sz="0" w:space="0" w:color="auto"/>
        <w:right w:val="none" w:sz="0" w:space="0" w:color="auto"/>
      </w:divBdr>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5613534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15650112">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79600670">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853694638">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97187">
      <w:bodyDiv w:val="1"/>
      <w:marLeft w:val="0"/>
      <w:marRight w:val="0"/>
      <w:marTop w:val="0"/>
      <w:marBottom w:val="0"/>
      <w:divBdr>
        <w:top w:val="none" w:sz="0" w:space="0" w:color="auto"/>
        <w:left w:val="none" w:sz="0" w:space="0" w:color="auto"/>
        <w:bottom w:val="none" w:sz="0" w:space="0" w:color="auto"/>
        <w:right w:val="none" w:sz="0" w:space="0" w:color="auto"/>
      </w:divBdr>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33364186">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2932274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1996449057">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70569351">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E4842F-1258-4E38-8CC7-380C4E7EBF40}">
  <ds:schemaRefs>
    <ds:schemaRef ds:uri="http://schemas.openxmlformats.org/officeDocument/2006/bibliography"/>
  </ds:schemaRefs>
</ds:datastoreItem>
</file>

<file path=customXml/itemProps2.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F1C5B721-23E9-4E76-8DA5-AB539E7AE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15</Pages>
  <Words>5567</Words>
  <Characters>30621</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2022-06-21T21:14:00Z</dcterms:created>
  <dcterms:modified xsi:type="dcterms:W3CDTF">2022-06-21T21:14:00Z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